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1D4" w:rsidRDefault="002F71D4"/>
    <w:tbl>
      <w:tblPr>
        <w:tblW w:w="14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92"/>
        <w:gridCol w:w="2892"/>
        <w:gridCol w:w="2892"/>
        <w:gridCol w:w="2892"/>
        <w:gridCol w:w="2892"/>
      </w:tblGrid>
      <w:tr w:rsidR="00B91A64" w:rsidTr="0066037B">
        <w:trPr>
          <w:trHeight w:hRule="exact" w:val="1531"/>
        </w:trPr>
        <w:tc>
          <w:tcPr>
            <w:tcW w:w="2892" w:type="dxa"/>
            <w:tcBorders>
              <w:bottom w:val="single" w:sz="4" w:space="0" w:color="auto"/>
            </w:tcBorders>
          </w:tcPr>
          <w:p w:rsidR="00B91A64" w:rsidRDefault="00B91A64"/>
          <w:p w:rsidR="00B91A64" w:rsidRDefault="00B91A64">
            <w:r w:rsidRPr="0066037B">
              <w:rPr>
                <w:noProof/>
                <w:sz w:val="10"/>
                <w:szCs w:val="1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54" type="#_x0000_t75" style="position:absolute;margin-left:13.9pt;margin-top:1pt;width:107.35pt;height:26.85pt;z-index:1" wrapcoords="-169 0 -169 20925 21600 20925 21600 0 -169 0">
                  <v:imagedata r:id="rId7" o:title="Logo_RBG_Ord"/>
                </v:shape>
              </w:pict>
            </w:r>
          </w:p>
          <w:p w:rsidR="00B91A64" w:rsidRDefault="00B91A64"/>
          <w:p w:rsidR="00B91A64" w:rsidRPr="0066037B" w:rsidRDefault="00B91A64">
            <w:pPr>
              <w:rPr>
                <w:sz w:val="16"/>
                <w:szCs w:val="16"/>
              </w:rPr>
            </w:pPr>
          </w:p>
          <w:p w:rsidR="00B91A64" w:rsidRPr="0066037B" w:rsidRDefault="00B91A64" w:rsidP="0066037B">
            <w:pPr>
              <w:jc w:val="center"/>
              <w:rPr>
                <w:sz w:val="10"/>
                <w:szCs w:val="10"/>
              </w:rPr>
            </w:pPr>
            <w:r w:rsidRPr="0066037B">
              <w:rPr>
                <w:sz w:val="10"/>
                <w:szCs w:val="10"/>
              </w:rPr>
              <w:t>Office fédéral des routes OFROU</w:t>
            </w:r>
          </w:p>
          <w:p w:rsidR="00B91A64" w:rsidRPr="0066037B" w:rsidRDefault="00B91A64" w:rsidP="0066037B">
            <w:pPr>
              <w:spacing w:before="20"/>
              <w:jc w:val="center"/>
              <w:rPr>
                <w:sz w:val="10"/>
                <w:szCs w:val="10"/>
              </w:rPr>
            </w:pPr>
            <w:r w:rsidRPr="0066037B">
              <w:rPr>
                <w:sz w:val="10"/>
                <w:szCs w:val="10"/>
              </w:rPr>
              <w:t>Filiale Estavayer-le-Lac</w:t>
            </w:r>
          </w:p>
          <w:bookmarkStart w:id="0" w:name="ListeDéroulante5"/>
          <w:p w:rsidR="00642136" w:rsidRPr="002F71D4" w:rsidRDefault="00B91180" w:rsidP="00507CE3">
            <w:pPr>
              <w:spacing w:before="80"/>
              <w:jc w:val="center"/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ListeDéroulante5"/>
                  <w:enabled/>
                  <w:calcOnExit w:val="0"/>
                  <w:ddList>
                    <w:listEntry w:val="K"/>
                    <w:listEntry w:val="T/G"/>
                    <w:listEntry w:val="T/U"/>
                    <w:listEntry w:val="NG"/>
                  </w:ddLis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FORMDROPDOWN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2892" w:type="dxa"/>
            <w:tcBorders>
              <w:bottom w:val="single" w:sz="4" w:space="0" w:color="auto"/>
            </w:tcBorders>
          </w:tcPr>
          <w:p w:rsidR="00B91A64" w:rsidRDefault="00B91A64" w:rsidP="00B91A64"/>
          <w:p w:rsidR="00B91A64" w:rsidRDefault="00B91A64" w:rsidP="00B91A64">
            <w:r w:rsidRPr="0066037B">
              <w:rPr>
                <w:noProof/>
                <w:sz w:val="10"/>
                <w:szCs w:val="10"/>
              </w:rPr>
              <w:pict>
                <v:shape id="_x0000_s1055" type="#_x0000_t75" style="position:absolute;margin-left:13.9pt;margin-top:1pt;width:107.35pt;height:26.85pt;z-index:2" wrapcoords="-169 0 -169 20925 21600 20925 21600 0 -169 0">
                  <v:imagedata r:id="rId7" o:title="Logo_RBG_Ord"/>
                </v:shape>
              </w:pict>
            </w:r>
          </w:p>
          <w:p w:rsidR="00B91A64" w:rsidRDefault="00B91A64" w:rsidP="00B91A64"/>
          <w:p w:rsidR="00B91A64" w:rsidRPr="0066037B" w:rsidRDefault="00B91A64" w:rsidP="00B91A64">
            <w:pPr>
              <w:rPr>
                <w:sz w:val="16"/>
                <w:szCs w:val="16"/>
              </w:rPr>
            </w:pPr>
          </w:p>
          <w:p w:rsidR="00B91A64" w:rsidRPr="0066037B" w:rsidRDefault="00B91A64" w:rsidP="0066037B">
            <w:pPr>
              <w:jc w:val="center"/>
              <w:rPr>
                <w:sz w:val="10"/>
                <w:szCs w:val="10"/>
              </w:rPr>
            </w:pPr>
            <w:r w:rsidRPr="0066037B">
              <w:rPr>
                <w:sz w:val="10"/>
                <w:szCs w:val="10"/>
              </w:rPr>
              <w:t>Office fédéral des routes OFROU</w:t>
            </w:r>
          </w:p>
          <w:p w:rsidR="00B91A64" w:rsidRPr="0066037B" w:rsidRDefault="00B91A64" w:rsidP="0066037B">
            <w:pPr>
              <w:spacing w:before="20"/>
              <w:jc w:val="center"/>
              <w:rPr>
                <w:sz w:val="10"/>
                <w:szCs w:val="10"/>
              </w:rPr>
            </w:pPr>
            <w:r w:rsidRPr="0066037B">
              <w:rPr>
                <w:sz w:val="10"/>
                <w:szCs w:val="10"/>
              </w:rPr>
              <w:t>Filiale 1 Estavayer-le-Lac</w:t>
            </w:r>
          </w:p>
          <w:p w:rsidR="00B91A64" w:rsidRPr="002F71D4" w:rsidRDefault="00B91180" w:rsidP="00ED09B4">
            <w:pPr>
              <w:spacing w:before="80"/>
              <w:jc w:val="center"/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ListeDéroulante5"/>
                  <w:enabled/>
                  <w:calcOnExit w:val="0"/>
                  <w:ddList>
                    <w:result w:val="1"/>
                    <w:listEntry w:val="K"/>
                    <w:listEntry w:val="T/G"/>
                    <w:listEntry w:val="T/U"/>
                    <w:listEntry w:val="NG"/>
                  </w:ddLis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FORMDROPDOWN </w:instrText>
            </w:r>
            <w:r w:rsidR="00F24DF7"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892" w:type="dxa"/>
            <w:tcBorders>
              <w:bottom w:val="single" w:sz="4" w:space="0" w:color="auto"/>
            </w:tcBorders>
          </w:tcPr>
          <w:p w:rsidR="00B91A64" w:rsidRDefault="00B91A64" w:rsidP="00B91A64"/>
          <w:p w:rsidR="00B91A64" w:rsidRDefault="00B91A64" w:rsidP="00B91A64">
            <w:r w:rsidRPr="0066037B">
              <w:rPr>
                <w:noProof/>
                <w:sz w:val="10"/>
                <w:szCs w:val="10"/>
              </w:rPr>
              <w:pict>
                <v:shape id="_x0000_s1056" type="#_x0000_t75" style="position:absolute;margin-left:13.9pt;margin-top:1pt;width:107.35pt;height:26.85pt;z-index:3" wrapcoords="-169 0 -169 20925 21600 20925 21600 0 -169 0">
                  <v:imagedata r:id="rId7" o:title="Logo_RBG_Ord"/>
                </v:shape>
              </w:pict>
            </w:r>
          </w:p>
          <w:p w:rsidR="00B91A64" w:rsidRDefault="00B91A64" w:rsidP="00B91A64"/>
          <w:p w:rsidR="00B91A64" w:rsidRPr="0066037B" w:rsidRDefault="00B91A64" w:rsidP="00B91A64">
            <w:pPr>
              <w:rPr>
                <w:sz w:val="16"/>
                <w:szCs w:val="16"/>
              </w:rPr>
            </w:pPr>
          </w:p>
          <w:p w:rsidR="00B91A64" w:rsidRPr="0066037B" w:rsidRDefault="00B91A64" w:rsidP="0066037B">
            <w:pPr>
              <w:jc w:val="center"/>
              <w:rPr>
                <w:sz w:val="10"/>
                <w:szCs w:val="10"/>
              </w:rPr>
            </w:pPr>
            <w:r w:rsidRPr="0066037B">
              <w:rPr>
                <w:sz w:val="10"/>
                <w:szCs w:val="10"/>
              </w:rPr>
              <w:t>Office fédéral des routes OFROU</w:t>
            </w:r>
          </w:p>
          <w:p w:rsidR="00B91A64" w:rsidRPr="0066037B" w:rsidRDefault="00B91A64" w:rsidP="0066037B">
            <w:pPr>
              <w:spacing w:before="20"/>
              <w:jc w:val="center"/>
              <w:rPr>
                <w:sz w:val="10"/>
                <w:szCs w:val="10"/>
              </w:rPr>
            </w:pPr>
            <w:r w:rsidRPr="0066037B">
              <w:rPr>
                <w:sz w:val="10"/>
                <w:szCs w:val="10"/>
              </w:rPr>
              <w:t>Filiale 1 Estavayer-le-Lac</w:t>
            </w:r>
          </w:p>
          <w:p w:rsidR="00B91A64" w:rsidRPr="002F71D4" w:rsidRDefault="00B91180" w:rsidP="00ED09B4">
            <w:pPr>
              <w:spacing w:before="80"/>
              <w:jc w:val="center"/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ListeDéroulante5"/>
                  <w:enabled/>
                  <w:calcOnExit w:val="0"/>
                  <w:ddList>
                    <w:result w:val="2"/>
                    <w:listEntry w:val="K"/>
                    <w:listEntry w:val="T/G"/>
                    <w:listEntry w:val="T/U"/>
                    <w:listEntry w:val="NG"/>
                  </w:ddLis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FORMDROPDOWN </w:instrText>
            </w:r>
            <w:r w:rsidR="00F24DF7"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892" w:type="dxa"/>
            <w:tcBorders>
              <w:bottom w:val="single" w:sz="4" w:space="0" w:color="auto"/>
            </w:tcBorders>
          </w:tcPr>
          <w:p w:rsidR="00B91A64" w:rsidRDefault="00B91A64" w:rsidP="00B91A64"/>
          <w:p w:rsidR="00B91A64" w:rsidRDefault="00B91A64" w:rsidP="00B91A64">
            <w:r w:rsidRPr="0066037B">
              <w:rPr>
                <w:noProof/>
                <w:sz w:val="10"/>
                <w:szCs w:val="10"/>
              </w:rPr>
              <w:pict>
                <v:shape id="_x0000_s1057" type="#_x0000_t75" style="position:absolute;margin-left:13.9pt;margin-top:1pt;width:107.35pt;height:26.85pt;z-index:4" wrapcoords="-169 0 -169 20925 21600 20925 21600 0 -169 0">
                  <v:imagedata r:id="rId7" o:title="Logo_RBG_Ord"/>
                </v:shape>
              </w:pict>
            </w:r>
          </w:p>
          <w:p w:rsidR="00B91A64" w:rsidRDefault="00B91A64" w:rsidP="00B91A64"/>
          <w:p w:rsidR="00B91A64" w:rsidRPr="0066037B" w:rsidRDefault="00B91A64" w:rsidP="00B91A64">
            <w:pPr>
              <w:rPr>
                <w:sz w:val="16"/>
                <w:szCs w:val="16"/>
              </w:rPr>
            </w:pPr>
          </w:p>
          <w:p w:rsidR="00B91A64" w:rsidRPr="0066037B" w:rsidRDefault="00B91A64" w:rsidP="0066037B">
            <w:pPr>
              <w:jc w:val="center"/>
              <w:rPr>
                <w:sz w:val="10"/>
                <w:szCs w:val="10"/>
              </w:rPr>
            </w:pPr>
            <w:r w:rsidRPr="0066037B">
              <w:rPr>
                <w:sz w:val="10"/>
                <w:szCs w:val="10"/>
              </w:rPr>
              <w:t>Office fédéral des routes OFROU</w:t>
            </w:r>
          </w:p>
          <w:p w:rsidR="00B91A64" w:rsidRPr="0066037B" w:rsidRDefault="00B91A64" w:rsidP="0066037B">
            <w:pPr>
              <w:spacing w:before="20"/>
              <w:jc w:val="center"/>
              <w:rPr>
                <w:sz w:val="10"/>
                <w:szCs w:val="10"/>
              </w:rPr>
            </w:pPr>
            <w:r w:rsidRPr="0066037B">
              <w:rPr>
                <w:sz w:val="10"/>
                <w:szCs w:val="10"/>
              </w:rPr>
              <w:t>Filiale 1 Estavayer-le-Lac</w:t>
            </w:r>
          </w:p>
          <w:p w:rsidR="00B91A64" w:rsidRPr="002F71D4" w:rsidRDefault="00B91180" w:rsidP="00ED09B4">
            <w:pPr>
              <w:spacing w:before="80"/>
              <w:jc w:val="center"/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ListeDéroulante5"/>
                  <w:enabled/>
                  <w:calcOnExit w:val="0"/>
                  <w:ddList>
                    <w:result w:val="3"/>
                    <w:listEntry w:val="K"/>
                    <w:listEntry w:val="T/G"/>
                    <w:listEntry w:val="T/U"/>
                    <w:listEntry w:val="NG"/>
                  </w:ddLis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FORMDROPDOWN </w:instrText>
            </w:r>
            <w:r w:rsidR="00F24DF7"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892" w:type="dxa"/>
            <w:tcBorders>
              <w:bottom w:val="single" w:sz="4" w:space="0" w:color="auto"/>
            </w:tcBorders>
          </w:tcPr>
          <w:p w:rsidR="00B91A64" w:rsidRDefault="00B91A64" w:rsidP="00B91A64"/>
          <w:p w:rsidR="00B91A64" w:rsidRDefault="00B91A64" w:rsidP="00B91A64">
            <w:r w:rsidRPr="0066037B">
              <w:rPr>
                <w:noProof/>
                <w:sz w:val="10"/>
                <w:szCs w:val="10"/>
              </w:rPr>
              <w:pict>
                <v:shape id="_x0000_s1058" type="#_x0000_t75" style="position:absolute;margin-left:13.9pt;margin-top:1pt;width:107.35pt;height:26.85pt;z-index:5" wrapcoords="-169 0 -169 20925 21600 20925 21600 0 -169 0">
                  <v:imagedata r:id="rId7" o:title="Logo_RBG_Ord"/>
                </v:shape>
              </w:pict>
            </w:r>
          </w:p>
          <w:p w:rsidR="00B91A64" w:rsidRDefault="00B91A64" w:rsidP="00B91A64"/>
          <w:p w:rsidR="00B91A64" w:rsidRPr="0066037B" w:rsidRDefault="00B91A64" w:rsidP="00B91A64">
            <w:pPr>
              <w:rPr>
                <w:sz w:val="16"/>
                <w:szCs w:val="16"/>
              </w:rPr>
            </w:pPr>
          </w:p>
          <w:p w:rsidR="00B91A64" w:rsidRPr="0066037B" w:rsidRDefault="00B91A64" w:rsidP="0066037B">
            <w:pPr>
              <w:jc w:val="center"/>
              <w:rPr>
                <w:sz w:val="10"/>
                <w:szCs w:val="10"/>
              </w:rPr>
            </w:pPr>
            <w:r w:rsidRPr="0066037B">
              <w:rPr>
                <w:sz w:val="10"/>
                <w:szCs w:val="10"/>
              </w:rPr>
              <w:t>Office fédéral des routes OFROU</w:t>
            </w:r>
          </w:p>
          <w:p w:rsidR="00B91A64" w:rsidRPr="0066037B" w:rsidRDefault="00B91A64" w:rsidP="0066037B">
            <w:pPr>
              <w:spacing w:before="20"/>
              <w:jc w:val="center"/>
              <w:rPr>
                <w:sz w:val="10"/>
                <w:szCs w:val="10"/>
              </w:rPr>
            </w:pPr>
            <w:r w:rsidRPr="0066037B">
              <w:rPr>
                <w:sz w:val="10"/>
                <w:szCs w:val="10"/>
              </w:rPr>
              <w:t>Filiale 1 Estavayer-le-Lac</w:t>
            </w:r>
          </w:p>
          <w:p w:rsidR="00B91A64" w:rsidRPr="002F71D4" w:rsidRDefault="00B91180" w:rsidP="00ED09B4">
            <w:pPr>
              <w:spacing w:before="80"/>
              <w:jc w:val="center"/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ListeDéroulante5"/>
                  <w:enabled/>
                  <w:calcOnExit w:val="0"/>
                  <w:ddList>
                    <w:listEntry w:val="K"/>
                    <w:listEntry w:val="T/G"/>
                    <w:listEntry w:val="T/U"/>
                    <w:listEntry w:val="NG"/>
                  </w:ddLis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FORMDROPDOWN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bookmarkStart w:id="1" w:name="Texte2"/>
      <w:tr w:rsidR="00ED09B4" w:rsidRPr="00172075" w:rsidTr="0066037B">
        <w:trPr>
          <w:trHeight w:hRule="exact" w:val="851"/>
        </w:trPr>
        <w:tc>
          <w:tcPr>
            <w:tcW w:w="2892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ED09B4" w:rsidRPr="00850EEB" w:rsidRDefault="00ED09B4" w:rsidP="00507CE3">
            <w:pPr>
              <w:spacing w:before="4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fldChar w:fldCharType="begin">
                <w:ffData>
                  <w:name w:val="Texte2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b/>
                <w:sz w:val="32"/>
                <w:szCs w:val="32"/>
              </w:rPr>
              <w:instrText xml:space="preserve"> FORMTEXT </w:instrText>
            </w:r>
            <w:r>
              <w:rPr>
                <w:b/>
                <w:sz w:val="32"/>
                <w:szCs w:val="32"/>
              </w:rPr>
            </w:r>
            <w:r>
              <w:rPr>
                <w:b/>
                <w:sz w:val="32"/>
                <w:szCs w:val="32"/>
              </w:rPr>
              <w:fldChar w:fldCharType="separate"/>
            </w:r>
            <w:r>
              <w:rPr>
                <w:b/>
                <w:sz w:val="32"/>
                <w:szCs w:val="32"/>
              </w:rPr>
              <w:t>404_FR</w:t>
            </w:r>
            <w:r>
              <w:rPr>
                <w:b/>
                <w:sz w:val="32"/>
                <w:szCs w:val="32"/>
              </w:rPr>
              <w:fldChar w:fldCharType="end"/>
            </w:r>
            <w:bookmarkEnd w:id="1"/>
          </w:p>
        </w:tc>
        <w:tc>
          <w:tcPr>
            <w:tcW w:w="2892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ED09B4" w:rsidRPr="00850EEB" w:rsidRDefault="00ED09B4" w:rsidP="00ED09B4">
            <w:pPr>
              <w:spacing w:before="4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fldChar w:fldCharType="begin">
                <w:ffData>
                  <w:name w:val="Texte2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b/>
                <w:sz w:val="32"/>
                <w:szCs w:val="32"/>
              </w:rPr>
              <w:instrText xml:space="preserve"> FORMTEXT </w:instrText>
            </w:r>
            <w:r>
              <w:rPr>
                <w:b/>
                <w:sz w:val="32"/>
                <w:szCs w:val="32"/>
              </w:rPr>
            </w:r>
            <w:r>
              <w:rPr>
                <w:b/>
                <w:sz w:val="32"/>
                <w:szCs w:val="32"/>
              </w:rPr>
              <w:fldChar w:fldCharType="separate"/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fldChar w:fldCharType="end"/>
            </w:r>
          </w:p>
        </w:tc>
        <w:tc>
          <w:tcPr>
            <w:tcW w:w="2892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ED09B4" w:rsidRPr="00850EEB" w:rsidRDefault="00ED09B4" w:rsidP="00ED09B4">
            <w:pPr>
              <w:spacing w:before="4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fldChar w:fldCharType="begin">
                <w:ffData>
                  <w:name w:val="Texte2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b/>
                <w:sz w:val="32"/>
                <w:szCs w:val="32"/>
              </w:rPr>
              <w:instrText xml:space="preserve"> FORMTEXT </w:instrText>
            </w:r>
            <w:r>
              <w:rPr>
                <w:b/>
                <w:sz w:val="32"/>
                <w:szCs w:val="32"/>
              </w:rPr>
            </w:r>
            <w:r>
              <w:rPr>
                <w:b/>
                <w:sz w:val="32"/>
                <w:szCs w:val="32"/>
              </w:rPr>
              <w:fldChar w:fldCharType="separate"/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fldChar w:fldCharType="end"/>
            </w:r>
          </w:p>
        </w:tc>
        <w:tc>
          <w:tcPr>
            <w:tcW w:w="2892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ED09B4" w:rsidRPr="00850EEB" w:rsidRDefault="00ED09B4" w:rsidP="00ED09B4">
            <w:pPr>
              <w:spacing w:before="4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fldChar w:fldCharType="begin">
                <w:ffData>
                  <w:name w:val="Texte2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b/>
                <w:sz w:val="32"/>
                <w:szCs w:val="32"/>
              </w:rPr>
              <w:instrText xml:space="preserve"> FORMTEXT </w:instrText>
            </w:r>
            <w:r>
              <w:rPr>
                <w:b/>
                <w:sz w:val="32"/>
                <w:szCs w:val="32"/>
              </w:rPr>
            </w:r>
            <w:r>
              <w:rPr>
                <w:b/>
                <w:sz w:val="32"/>
                <w:szCs w:val="32"/>
              </w:rPr>
              <w:fldChar w:fldCharType="separate"/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fldChar w:fldCharType="end"/>
            </w:r>
          </w:p>
        </w:tc>
        <w:tc>
          <w:tcPr>
            <w:tcW w:w="2892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ED09B4" w:rsidRPr="00850EEB" w:rsidRDefault="00ED09B4" w:rsidP="00ED09B4">
            <w:pPr>
              <w:spacing w:before="4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fldChar w:fldCharType="begin">
                <w:ffData>
                  <w:name w:val="Texte2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b/>
                <w:sz w:val="32"/>
                <w:szCs w:val="32"/>
              </w:rPr>
              <w:instrText xml:space="preserve"> FORMTEXT </w:instrText>
            </w:r>
            <w:r>
              <w:rPr>
                <w:b/>
                <w:sz w:val="32"/>
                <w:szCs w:val="32"/>
              </w:rPr>
            </w:r>
            <w:r>
              <w:rPr>
                <w:b/>
                <w:sz w:val="32"/>
                <w:szCs w:val="32"/>
              </w:rPr>
              <w:fldChar w:fldCharType="separate"/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fldChar w:fldCharType="end"/>
            </w:r>
          </w:p>
        </w:tc>
      </w:tr>
    </w:tbl>
    <w:p w:rsidR="00A27B3A" w:rsidRDefault="00A27B3A" w:rsidP="002F71D4">
      <w:pPr>
        <w:jc w:val="center"/>
        <w:rPr>
          <w:sz w:val="24"/>
          <w:szCs w:val="24"/>
        </w:rPr>
        <w:sectPr w:rsidR="00A27B3A" w:rsidSect="0029082A">
          <w:headerReference w:type="default" r:id="rId8"/>
          <w:pgSz w:w="16838" w:h="11906" w:orient="landscape" w:code="9"/>
          <w:pgMar w:top="1418" w:right="1418" w:bottom="1259" w:left="1418" w:header="709" w:footer="709" w:gutter="0"/>
          <w:cols w:space="708"/>
          <w:docGrid w:linePitch="360"/>
        </w:sectPr>
      </w:pPr>
    </w:p>
    <w:tbl>
      <w:tblPr>
        <w:tblW w:w="17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92"/>
        <w:gridCol w:w="2892"/>
        <w:gridCol w:w="2892"/>
        <w:gridCol w:w="2892"/>
        <w:gridCol w:w="2892"/>
        <w:gridCol w:w="2892"/>
      </w:tblGrid>
      <w:tr w:rsidR="00ED09B4" w:rsidTr="0066037B">
        <w:trPr>
          <w:trHeight w:val="5443"/>
        </w:trPr>
        <w:tc>
          <w:tcPr>
            <w:tcW w:w="2892" w:type="dxa"/>
            <w:tcBorders>
              <w:top w:val="nil"/>
              <w:bottom w:val="nil"/>
            </w:tcBorders>
          </w:tcPr>
          <w:bookmarkStart w:id="2" w:name="ListeDéroulante4"/>
          <w:p w:rsidR="00ED09B4" w:rsidRDefault="00ED09B4" w:rsidP="00967D61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fldChar w:fldCharType="begin">
                <w:ffData>
                  <w:name w:val="ListeDéroulante4"/>
                  <w:enabled/>
                  <w:calcOnExit w:val="0"/>
                  <w:ddList>
                    <w:result w:val="5"/>
                    <w:listEntry w:val=" "/>
                    <w:listEntry w:val="N01A"/>
                    <w:listEntry w:val="N01"/>
                    <w:listEntry w:val="N05"/>
                    <w:listEntry w:val="N09"/>
                    <w:listEntry w:val="N12"/>
                    <w:listEntry w:val="N16"/>
                  </w:ddList>
                </w:ffData>
              </w:fldChar>
            </w:r>
            <w:r>
              <w:rPr>
                <w:sz w:val="24"/>
                <w:szCs w:val="24"/>
              </w:rPr>
              <w:instrText xml:space="preserve"> FORMDROPDOWN </w:instrText>
            </w:r>
            <w:r w:rsidR="00D31B64"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  <w:bookmarkEnd w:id="2"/>
          </w:p>
          <w:p w:rsidR="00ED09B4" w:rsidRPr="002A1393" w:rsidRDefault="00ED09B4" w:rsidP="008B762E">
            <w:pPr>
              <w:spacing w:before="120"/>
              <w:jc w:val="center"/>
              <w:rPr>
                <w:sz w:val="20"/>
                <w:szCs w:val="20"/>
              </w:rPr>
            </w:pPr>
            <w:r w:rsidRPr="002A1393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text" w:val="Données d'ouvrage"/>
                  <w:ddList>
                    <w:result w:val="22"/>
                    <w:listEntry w:val=" "/>
                    <w:listEntry w:val="01 Bardonnex-Bernex"/>
                    <w:listEntry w:val="02 Bernex-Ferney"/>
                    <w:listEntry w:val="03 Ferney-Coppet"/>
                    <w:listEntry w:val="04 Coppet-Gland"/>
                    <w:listEntry w:val="05 Gland-Etoy "/>
                    <w:listEntry w:val="06 Etoy-Ecublens"/>
                    <w:listEntry w:val="07 Maladière-Villars-Ste-Croix "/>
                    <w:listEntry w:val="08 Villars-Ste-Croix -Oulens"/>
                    <w:listEntry w:val="09 Oulens-Yverdon "/>
                    <w:listEntry w:val="10 Yverdon-Arrissoules"/>
                    <w:listEntry w:val="11 Arrissoules-Payerne"/>
                    <w:listEntry w:val="12 Payerne-Faoug"/>
                    <w:listEntry w:val="13 Faoug-Kerzers"/>
                    <w:listEntry w:val="31 Vallorbe-Essert-Pittet"/>
                    <w:listEntry w:val="32 Villars-Ste-Croix-Vennes"/>
                    <w:listEntry w:val="33 Vennes-Chexbres"/>
                    <w:listEntry w:val="34 Chexbres-Montreux"/>
                    <w:listEntry w:val="35 Montreux-Roche"/>
                    <w:listEntry w:val="36 Roche-Bex"/>
                    <w:listEntry w:val="41 La Veyre-Semsales"/>
                    <w:listEntry w:val="42 Semsales-Riaz"/>
                    <w:listEntry w:val="43 Riaz-Ecuvillens "/>
                    <w:listEntry w:val="44 Ecuvillens-Düdingen"/>
                    <w:listEntry w:val="45 Düdingen-Flamatt "/>
                  </w:ddList>
                </w:ffData>
              </w:fldChar>
            </w:r>
            <w:r w:rsidRPr="002A1393">
              <w:rPr>
                <w:sz w:val="20"/>
                <w:szCs w:val="20"/>
              </w:rPr>
              <w:instrText xml:space="preserve"> FORMDROPDOWN </w:instrText>
            </w:r>
            <w:r w:rsidRPr="002A1393">
              <w:rPr>
                <w:sz w:val="20"/>
                <w:szCs w:val="20"/>
              </w:rPr>
            </w:r>
            <w:r w:rsidRPr="002A1393">
              <w:rPr>
                <w:sz w:val="20"/>
                <w:szCs w:val="20"/>
              </w:rPr>
              <w:fldChar w:fldCharType="end"/>
            </w:r>
          </w:p>
          <w:p w:rsidR="00ED09B4" w:rsidRPr="002A1393" w:rsidRDefault="00ED09B4" w:rsidP="00BB5D05">
            <w:pPr>
              <w:spacing w:before="120"/>
              <w:jc w:val="center"/>
              <w:rPr>
                <w:sz w:val="20"/>
                <w:szCs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Données d'ouvrage"/>
                  <w:ddList>
                    <w:listEntry w:val=" "/>
                    <w:listEntry w:val="21 Yverdon-Concise "/>
                    <w:listEntry w:val="22 Concise-Areuse "/>
                    <w:listEntry w:val="23 Areuse-Marin"/>
                    <w:listEntry w:val="24 Marin-La Neuveville "/>
                    <w:listEntry w:val="25 La Neuveville-Bienne"/>
                    <w:listEntry w:val="51 Boncourt-Porrentruy-O"/>
                    <w:listEntry w:val="52 Porrentruy-O-Glovelier"/>
                    <w:listEntry w:val="53 Glovelier-Delemont-E"/>
                    <w:listEntry w:val="54 Delemont-Est-Court "/>
                    <w:listEntry w:val="55 Court-Tavannes "/>
                    <w:listEntry w:val="56 Tavannes-Bözingenfeld"/>
                  </w:ddList>
                </w:ffData>
              </w:fldChar>
            </w:r>
            <w:r>
              <w:instrText xml:space="preserve"> FORMDROPDOWN </w:instrText>
            </w:r>
            <w:r>
              <w:fldChar w:fldCharType="end"/>
            </w:r>
          </w:p>
          <w:p w:rsidR="00ED09B4" w:rsidRDefault="00ED09B4" w:rsidP="0066037B">
            <w:pPr>
              <w:jc w:val="center"/>
              <w:rPr>
                <w:sz w:val="24"/>
                <w:szCs w:val="24"/>
              </w:rPr>
            </w:pPr>
          </w:p>
          <w:p w:rsidR="00ED09B4" w:rsidRDefault="00ED09B4" w:rsidP="0066037B">
            <w:pPr>
              <w:jc w:val="center"/>
              <w:rPr>
                <w:sz w:val="24"/>
                <w:szCs w:val="24"/>
              </w:rPr>
            </w:pPr>
          </w:p>
          <w:bookmarkStart w:id="3" w:name="Texte1"/>
          <w:p w:rsidR="00ED09B4" w:rsidRPr="007D2D58" w:rsidRDefault="00ED09B4" w:rsidP="0066037B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 w:rsidRPr="007D2D58">
              <w:rPr>
                <w:b/>
                <w:noProof/>
                <w:sz w:val="24"/>
                <w:szCs w:val="24"/>
              </w:rPr>
              <w:t>VIADUC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  <w:bookmarkEnd w:id="3"/>
          </w:p>
          <w:p w:rsidR="00ED09B4" w:rsidRPr="007D2D58" w:rsidRDefault="00ED09B4" w:rsidP="0027354B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 w:rsidRPr="007D2D58">
              <w:rPr>
                <w:b/>
                <w:noProof/>
                <w:sz w:val="24"/>
                <w:szCs w:val="24"/>
              </w:rPr>
              <w:t xml:space="preserve">de la 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ED09B4" w:rsidRPr="007D2D58" w:rsidRDefault="00ED09B4" w:rsidP="0027354B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 w:rsidRPr="007D2D58">
              <w:rPr>
                <w:b/>
                <w:noProof/>
                <w:sz w:val="24"/>
                <w:szCs w:val="24"/>
              </w:rPr>
              <w:t>GRUYERE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ED09B4" w:rsidRPr="007D2D58" w:rsidRDefault="00ED09B4" w:rsidP="0027354B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ED09B4" w:rsidRPr="007D2D58" w:rsidRDefault="00ED09B4" w:rsidP="0027354B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ED09B4" w:rsidRDefault="00ED09B4" w:rsidP="008D2BE3">
            <w:pPr>
              <w:spacing w:before="120"/>
              <w:jc w:val="center"/>
              <w:rPr>
                <w:sz w:val="24"/>
                <w:szCs w:val="24"/>
              </w:rPr>
            </w:pPr>
          </w:p>
          <w:p w:rsidR="00ED09B4" w:rsidRDefault="00ED09B4" w:rsidP="0066037B">
            <w:pPr>
              <w:jc w:val="center"/>
              <w:rPr>
                <w:sz w:val="24"/>
                <w:szCs w:val="24"/>
              </w:rPr>
            </w:pPr>
          </w:p>
          <w:p w:rsidR="00ED09B4" w:rsidRPr="007D2D58" w:rsidRDefault="00ED09B4" w:rsidP="006603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DOSSIER</w:t>
            </w:r>
          </w:p>
          <w:p w:rsidR="00ED09B4" w:rsidRPr="007D2D58" w:rsidRDefault="00ED09B4" w:rsidP="0066037B">
            <w:pPr>
              <w:jc w:val="center"/>
              <w:rPr>
                <w:sz w:val="28"/>
                <w:szCs w:val="28"/>
              </w:rPr>
            </w:pPr>
            <w:r w:rsidRPr="007D2D58">
              <w:rPr>
                <w:sz w:val="28"/>
                <w:szCs w:val="28"/>
              </w:rPr>
              <w:t>DE</w:t>
            </w:r>
          </w:p>
          <w:p w:rsidR="00ED09B4" w:rsidRPr="007D2D58" w:rsidRDefault="00ED09B4" w:rsidP="0066037B">
            <w:pPr>
              <w:jc w:val="center"/>
              <w:rPr>
                <w:sz w:val="28"/>
                <w:szCs w:val="28"/>
              </w:rPr>
            </w:pPr>
            <w:r w:rsidRPr="007D2D58">
              <w:rPr>
                <w:sz w:val="28"/>
                <w:szCs w:val="28"/>
              </w:rPr>
              <w:t>CONSERVATION</w:t>
            </w:r>
          </w:p>
          <w:p w:rsidR="00ED09B4" w:rsidRPr="0066037B" w:rsidRDefault="00ED09B4" w:rsidP="008B762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92" w:type="dxa"/>
            <w:tcBorders>
              <w:top w:val="nil"/>
              <w:bottom w:val="nil"/>
            </w:tcBorders>
          </w:tcPr>
          <w:p w:rsidR="00ED09B4" w:rsidRDefault="00ED09B4" w:rsidP="00ED09B4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ListeDéroulante4"/>
                  <w:enabled/>
                  <w:calcOnExit w:val="0"/>
                  <w:ddList>
                    <w:listEntry w:val=" "/>
                    <w:listEntry w:val="N01A"/>
                    <w:listEntry w:val="N01"/>
                    <w:listEntry w:val="N05"/>
                    <w:listEntry w:val="N09"/>
                    <w:listEntry w:val="N12"/>
                    <w:listEntry w:val="N16"/>
                  </w:ddList>
                </w:ffData>
              </w:fldChar>
            </w:r>
            <w:r>
              <w:rPr>
                <w:sz w:val="24"/>
                <w:szCs w:val="24"/>
              </w:rPr>
              <w:instrText xml:space="preserve"> FORMDROPDOWN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</w:p>
          <w:p w:rsidR="00ED09B4" w:rsidRPr="002A1393" w:rsidRDefault="00ED09B4" w:rsidP="00ED09B4">
            <w:pPr>
              <w:spacing w:before="120"/>
              <w:jc w:val="center"/>
              <w:rPr>
                <w:sz w:val="20"/>
                <w:szCs w:val="20"/>
              </w:rPr>
            </w:pPr>
            <w:r w:rsidRPr="002A1393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text" w:val="Données d'ouvrage"/>
                  <w:ddList>
                    <w:listEntry w:val=" "/>
                    <w:listEntry w:val="01 Bardonnex-Bernex"/>
                    <w:listEntry w:val="02 Bernex-Ferney"/>
                    <w:listEntry w:val="03 Ferney-Coppet"/>
                    <w:listEntry w:val="04 Coppet-Gland"/>
                    <w:listEntry w:val="05 Gland-Etoy "/>
                    <w:listEntry w:val="06 Etoy-Ecublens"/>
                    <w:listEntry w:val="07 Maladière-Villars-Ste-Croix "/>
                    <w:listEntry w:val="08 Villars-Ste-Croix -Oulens"/>
                    <w:listEntry w:val="09 Oulens-Yverdon "/>
                    <w:listEntry w:val="10 Yverdon-Arrissoules"/>
                    <w:listEntry w:val="11 Arrissoules-Payerne"/>
                    <w:listEntry w:val="12 Payerne-Faoug"/>
                    <w:listEntry w:val="13 Faoug-Kerzers"/>
                    <w:listEntry w:val="31 Vallorbe-Essert-Pittet"/>
                    <w:listEntry w:val="32 Villars-Ste-Croix-Vennes"/>
                    <w:listEntry w:val="33 Vennes-Chexbres"/>
                    <w:listEntry w:val="34 Chexbres-Montreux"/>
                    <w:listEntry w:val="35 Montreux-Roche"/>
                    <w:listEntry w:val="36 Roche-Bex"/>
                    <w:listEntry w:val="41 La Veyre-Semsales"/>
                    <w:listEntry w:val="42 Semsales-Riaz"/>
                    <w:listEntry w:val="43 Riaz-Ecuvillens "/>
                    <w:listEntry w:val="44 Ecuvillens-Düdingen"/>
                    <w:listEntry w:val="45 Düdingen-Flamatt "/>
                  </w:ddList>
                </w:ffData>
              </w:fldChar>
            </w:r>
            <w:r w:rsidRPr="002A1393">
              <w:rPr>
                <w:sz w:val="20"/>
                <w:szCs w:val="20"/>
              </w:rPr>
              <w:instrText xml:space="preserve"> FORMDROPDOWN </w:instrText>
            </w:r>
            <w:r w:rsidRPr="002A1393">
              <w:rPr>
                <w:sz w:val="20"/>
                <w:szCs w:val="20"/>
              </w:rPr>
            </w:r>
            <w:r w:rsidRPr="002A1393">
              <w:rPr>
                <w:sz w:val="20"/>
                <w:szCs w:val="20"/>
              </w:rPr>
              <w:fldChar w:fldCharType="end"/>
            </w:r>
          </w:p>
          <w:p w:rsidR="00ED09B4" w:rsidRPr="002A1393" w:rsidRDefault="00ED09B4" w:rsidP="00ED09B4">
            <w:pPr>
              <w:spacing w:before="120"/>
              <w:jc w:val="center"/>
              <w:rPr>
                <w:sz w:val="20"/>
                <w:szCs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Données d'ouvrage"/>
                  <w:ddList>
                    <w:listEntry w:val=" "/>
                    <w:listEntry w:val="21 Yverdon-Concise "/>
                    <w:listEntry w:val="22 Concise-Areuse "/>
                    <w:listEntry w:val="23 Areuse-Marin"/>
                    <w:listEntry w:val="24 Marin-La Neuveville "/>
                    <w:listEntry w:val="25 La Neuveville-Bienne"/>
                    <w:listEntry w:val="51 Boncourt-Porrentruy-O"/>
                    <w:listEntry w:val="52 Porrentruy-O-Glovelier"/>
                    <w:listEntry w:val="53 Glovelier-Delemont-E"/>
                    <w:listEntry w:val="54 Delemont-Est-Court "/>
                    <w:listEntry w:val="55 Court-Tavannes "/>
                    <w:listEntry w:val="56 Tavannes-Bözingenfeld"/>
                  </w:ddList>
                </w:ffData>
              </w:fldChar>
            </w:r>
            <w:r>
              <w:instrText xml:space="preserve"> FORMDROPDOWN </w:instrText>
            </w:r>
            <w:r>
              <w:fldChar w:fldCharType="end"/>
            </w:r>
          </w:p>
          <w:p w:rsidR="00ED09B4" w:rsidRDefault="00ED09B4" w:rsidP="00ED09B4">
            <w:pPr>
              <w:jc w:val="center"/>
              <w:rPr>
                <w:sz w:val="24"/>
                <w:szCs w:val="24"/>
              </w:rPr>
            </w:pPr>
          </w:p>
          <w:p w:rsidR="00ED09B4" w:rsidRDefault="00ED09B4" w:rsidP="00ED09B4">
            <w:pPr>
              <w:jc w:val="center"/>
              <w:rPr>
                <w:sz w:val="24"/>
                <w:szCs w:val="24"/>
              </w:rPr>
            </w:pPr>
          </w:p>
          <w:p w:rsidR="00ED09B4" w:rsidRPr="007D2D58" w:rsidRDefault="00ED09B4" w:rsidP="00ED09B4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ED09B4" w:rsidRPr="007D2D58" w:rsidRDefault="00ED09B4" w:rsidP="00ED09B4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ED09B4" w:rsidRPr="007D2D58" w:rsidRDefault="00ED09B4" w:rsidP="00ED09B4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ED09B4" w:rsidRPr="007D2D58" w:rsidRDefault="00ED09B4" w:rsidP="00ED09B4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ED09B4" w:rsidRPr="007D2D58" w:rsidRDefault="00ED09B4" w:rsidP="00ED09B4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ED09B4" w:rsidRDefault="00ED09B4" w:rsidP="00ED09B4">
            <w:pPr>
              <w:spacing w:before="120"/>
              <w:jc w:val="center"/>
              <w:rPr>
                <w:sz w:val="24"/>
                <w:szCs w:val="24"/>
              </w:rPr>
            </w:pPr>
          </w:p>
          <w:p w:rsidR="00ED09B4" w:rsidRDefault="00ED09B4" w:rsidP="00ED09B4">
            <w:pPr>
              <w:jc w:val="center"/>
              <w:rPr>
                <w:sz w:val="24"/>
                <w:szCs w:val="24"/>
              </w:rPr>
            </w:pPr>
          </w:p>
          <w:p w:rsidR="00ED09B4" w:rsidRPr="007D2D58" w:rsidRDefault="00ED09B4" w:rsidP="00ED09B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DOSSIER</w:t>
            </w:r>
          </w:p>
          <w:p w:rsidR="00ED09B4" w:rsidRPr="007D2D58" w:rsidRDefault="00ED09B4" w:rsidP="00ED09B4">
            <w:pPr>
              <w:jc w:val="center"/>
              <w:rPr>
                <w:sz w:val="28"/>
                <w:szCs w:val="28"/>
              </w:rPr>
            </w:pPr>
            <w:r w:rsidRPr="007D2D58">
              <w:rPr>
                <w:sz w:val="28"/>
                <w:szCs w:val="28"/>
              </w:rPr>
              <w:t>DE</w:t>
            </w:r>
          </w:p>
          <w:p w:rsidR="00ED09B4" w:rsidRPr="007D2D58" w:rsidRDefault="00ED09B4" w:rsidP="00ED09B4">
            <w:pPr>
              <w:jc w:val="center"/>
              <w:rPr>
                <w:sz w:val="28"/>
                <w:szCs w:val="28"/>
              </w:rPr>
            </w:pPr>
            <w:r w:rsidRPr="007D2D58">
              <w:rPr>
                <w:sz w:val="28"/>
                <w:szCs w:val="28"/>
              </w:rPr>
              <w:t>CONSERVATION</w:t>
            </w:r>
          </w:p>
          <w:p w:rsidR="00ED09B4" w:rsidRPr="0066037B" w:rsidRDefault="00ED09B4" w:rsidP="00ED09B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92" w:type="dxa"/>
            <w:tcBorders>
              <w:top w:val="nil"/>
              <w:bottom w:val="nil"/>
            </w:tcBorders>
          </w:tcPr>
          <w:p w:rsidR="005F1F1F" w:rsidRDefault="005F1F1F" w:rsidP="005F1F1F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ListeDéroulante4"/>
                  <w:enabled/>
                  <w:calcOnExit w:val="0"/>
                  <w:ddList>
                    <w:listEntry w:val=" "/>
                    <w:listEntry w:val="N01A"/>
                    <w:listEntry w:val="N01"/>
                    <w:listEntry w:val="N05"/>
                    <w:listEntry w:val="N09"/>
                    <w:listEntry w:val="N12"/>
                    <w:listEntry w:val="N16"/>
                  </w:ddList>
                </w:ffData>
              </w:fldChar>
            </w:r>
            <w:r>
              <w:rPr>
                <w:sz w:val="24"/>
                <w:szCs w:val="24"/>
              </w:rPr>
              <w:instrText xml:space="preserve"> FORMDROPDOWN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</w:p>
          <w:p w:rsidR="005F1F1F" w:rsidRPr="002A1393" w:rsidRDefault="005F1F1F" w:rsidP="005F1F1F">
            <w:pPr>
              <w:spacing w:before="120"/>
              <w:jc w:val="center"/>
              <w:rPr>
                <w:sz w:val="20"/>
                <w:szCs w:val="20"/>
              </w:rPr>
            </w:pPr>
            <w:r w:rsidRPr="002A1393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text" w:val="Données d'ouvrage"/>
                  <w:ddList>
                    <w:listEntry w:val=" "/>
                    <w:listEntry w:val="01 Bardonnex-Bernex"/>
                    <w:listEntry w:val="02 Bernex-Ferney"/>
                    <w:listEntry w:val="03 Ferney-Coppet"/>
                    <w:listEntry w:val="04 Coppet-Gland"/>
                    <w:listEntry w:val="05 Gland-Etoy "/>
                    <w:listEntry w:val="06 Etoy-Ecublens"/>
                    <w:listEntry w:val="07 Maladière-Villars-Ste-Croix "/>
                    <w:listEntry w:val="08 Villars-Ste-Croix -Oulens"/>
                    <w:listEntry w:val="09 Oulens-Yverdon "/>
                    <w:listEntry w:val="10 Yverdon-Arrissoules"/>
                    <w:listEntry w:val="11 Arrissoules-Payerne"/>
                    <w:listEntry w:val="12 Payerne-Faoug"/>
                    <w:listEntry w:val="13 Faoug-Kerzers"/>
                    <w:listEntry w:val="31 Vallorbe-Essert-Pittet"/>
                    <w:listEntry w:val="32 Villars-Ste-Croix-Vennes"/>
                    <w:listEntry w:val="33 Vennes-Chexbres"/>
                    <w:listEntry w:val="34 Chexbres-Montreux"/>
                    <w:listEntry w:val="35 Montreux-Roche"/>
                    <w:listEntry w:val="36 Roche-Bex"/>
                    <w:listEntry w:val="41 La Veyre-Semsales"/>
                    <w:listEntry w:val="42 Semsales-Riaz"/>
                    <w:listEntry w:val="43 Riaz-Ecuvillens "/>
                    <w:listEntry w:val="44 Ecuvillens-Düdingen"/>
                    <w:listEntry w:val="45 Düdingen-Flamatt "/>
                  </w:ddList>
                </w:ffData>
              </w:fldChar>
            </w:r>
            <w:r w:rsidRPr="002A1393">
              <w:rPr>
                <w:sz w:val="20"/>
                <w:szCs w:val="20"/>
              </w:rPr>
              <w:instrText xml:space="preserve"> FORMDROPDOWN </w:instrText>
            </w:r>
            <w:r w:rsidRPr="002A1393">
              <w:rPr>
                <w:sz w:val="20"/>
                <w:szCs w:val="20"/>
              </w:rPr>
            </w:r>
            <w:r w:rsidRPr="002A1393">
              <w:rPr>
                <w:sz w:val="20"/>
                <w:szCs w:val="20"/>
              </w:rPr>
              <w:fldChar w:fldCharType="end"/>
            </w:r>
          </w:p>
          <w:p w:rsidR="005F1F1F" w:rsidRPr="002A1393" w:rsidRDefault="005F1F1F" w:rsidP="005F1F1F">
            <w:pPr>
              <w:spacing w:before="120"/>
              <w:jc w:val="center"/>
              <w:rPr>
                <w:sz w:val="20"/>
                <w:szCs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Données d'ouvrage"/>
                  <w:ddList>
                    <w:listEntry w:val=" "/>
                    <w:listEntry w:val="21 Yverdon-Concise "/>
                    <w:listEntry w:val="22 Concise-Areuse "/>
                    <w:listEntry w:val="23 Areuse-Marin"/>
                    <w:listEntry w:val="24 Marin-La Neuveville "/>
                    <w:listEntry w:val="25 La Neuveville-Bienne"/>
                    <w:listEntry w:val="51 Boncourt-Porrentruy-O"/>
                    <w:listEntry w:val="52 Porrentruy-O-Glovelier"/>
                    <w:listEntry w:val="53 Glovelier-Delemont-E"/>
                    <w:listEntry w:val="54 Delemont-Est-Court "/>
                    <w:listEntry w:val="55 Court-Tavannes "/>
                    <w:listEntry w:val="56 Tavannes-Bözingenfeld"/>
                  </w:ddList>
                </w:ffData>
              </w:fldChar>
            </w:r>
            <w:r>
              <w:instrText xml:space="preserve"> FORMDROPDOWN </w:instrText>
            </w:r>
            <w:r>
              <w:fldChar w:fldCharType="end"/>
            </w:r>
          </w:p>
          <w:p w:rsidR="005F1F1F" w:rsidRDefault="005F1F1F" w:rsidP="005F1F1F">
            <w:pPr>
              <w:jc w:val="center"/>
              <w:rPr>
                <w:sz w:val="24"/>
                <w:szCs w:val="24"/>
              </w:rPr>
            </w:pPr>
          </w:p>
          <w:p w:rsidR="005F1F1F" w:rsidRDefault="005F1F1F" w:rsidP="005F1F1F">
            <w:pPr>
              <w:jc w:val="center"/>
              <w:rPr>
                <w:sz w:val="24"/>
                <w:szCs w:val="24"/>
              </w:rPr>
            </w:pPr>
          </w:p>
          <w:p w:rsidR="005F1F1F" w:rsidRPr="007D2D58" w:rsidRDefault="005F1F1F" w:rsidP="005F1F1F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5F1F1F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5F1F1F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5F1F1F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5F1F1F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Default="005F1F1F" w:rsidP="005F1F1F">
            <w:pPr>
              <w:spacing w:before="120"/>
              <w:jc w:val="center"/>
              <w:rPr>
                <w:sz w:val="24"/>
                <w:szCs w:val="24"/>
              </w:rPr>
            </w:pPr>
          </w:p>
          <w:p w:rsidR="005F1F1F" w:rsidRDefault="005F1F1F" w:rsidP="005F1F1F">
            <w:pPr>
              <w:jc w:val="center"/>
              <w:rPr>
                <w:sz w:val="24"/>
                <w:szCs w:val="24"/>
              </w:rPr>
            </w:pPr>
          </w:p>
          <w:p w:rsidR="005F1F1F" w:rsidRPr="007D2D58" w:rsidRDefault="005F1F1F" w:rsidP="005F1F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DOSSIER</w:t>
            </w:r>
          </w:p>
          <w:p w:rsidR="005F1F1F" w:rsidRPr="007D2D58" w:rsidRDefault="005F1F1F" w:rsidP="005F1F1F">
            <w:pPr>
              <w:jc w:val="center"/>
              <w:rPr>
                <w:sz w:val="28"/>
                <w:szCs w:val="28"/>
              </w:rPr>
            </w:pPr>
            <w:r w:rsidRPr="007D2D58">
              <w:rPr>
                <w:sz w:val="28"/>
                <w:szCs w:val="28"/>
              </w:rPr>
              <w:t>DE</w:t>
            </w:r>
          </w:p>
          <w:p w:rsidR="005F1F1F" w:rsidRPr="007D2D58" w:rsidRDefault="005F1F1F" w:rsidP="005F1F1F">
            <w:pPr>
              <w:jc w:val="center"/>
              <w:rPr>
                <w:sz w:val="28"/>
                <w:szCs w:val="28"/>
              </w:rPr>
            </w:pPr>
            <w:r w:rsidRPr="007D2D58">
              <w:rPr>
                <w:sz w:val="28"/>
                <w:szCs w:val="28"/>
              </w:rPr>
              <w:t>CONSERVATION</w:t>
            </w:r>
          </w:p>
          <w:p w:rsidR="00ED09B4" w:rsidRPr="0066037B" w:rsidRDefault="00ED09B4" w:rsidP="005F1F1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92" w:type="dxa"/>
            <w:tcBorders>
              <w:top w:val="nil"/>
              <w:bottom w:val="nil"/>
            </w:tcBorders>
          </w:tcPr>
          <w:p w:rsidR="005F1F1F" w:rsidRDefault="005F1F1F" w:rsidP="005F1F1F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ListeDéroulante4"/>
                  <w:enabled/>
                  <w:calcOnExit w:val="0"/>
                  <w:ddList>
                    <w:listEntry w:val=" "/>
                    <w:listEntry w:val="N01A"/>
                    <w:listEntry w:val="N01"/>
                    <w:listEntry w:val="N05"/>
                    <w:listEntry w:val="N09"/>
                    <w:listEntry w:val="N12"/>
                    <w:listEntry w:val="N16"/>
                  </w:ddList>
                </w:ffData>
              </w:fldChar>
            </w:r>
            <w:r>
              <w:rPr>
                <w:sz w:val="24"/>
                <w:szCs w:val="24"/>
              </w:rPr>
              <w:instrText xml:space="preserve"> FORMDROPDOWN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</w:p>
          <w:p w:rsidR="005F1F1F" w:rsidRPr="002A1393" w:rsidRDefault="005F1F1F" w:rsidP="005F1F1F">
            <w:pPr>
              <w:spacing w:before="120"/>
              <w:jc w:val="center"/>
              <w:rPr>
                <w:sz w:val="20"/>
                <w:szCs w:val="20"/>
              </w:rPr>
            </w:pPr>
            <w:r w:rsidRPr="002A1393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text" w:val="Données d'ouvrage"/>
                  <w:ddList>
                    <w:listEntry w:val=" "/>
                    <w:listEntry w:val="01 Bardonnex-Bernex"/>
                    <w:listEntry w:val="02 Bernex-Ferney"/>
                    <w:listEntry w:val="03 Ferney-Coppet"/>
                    <w:listEntry w:val="04 Coppet-Gland"/>
                    <w:listEntry w:val="05 Gland-Etoy "/>
                    <w:listEntry w:val="06 Etoy-Ecublens"/>
                    <w:listEntry w:val="07 Maladière-Villars-Ste-Croix "/>
                    <w:listEntry w:val="08 Villars-Ste-Croix -Oulens"/>
                    <w:listEntry w:val="09 Oulens-Yverdon "/>
                    <w:listEntry w:val="10 Yverdon-Arrissoules"/>
                    <w:listEntry w:val="11 Arrissoules-Payerne"/>
                    <w:listEntry w:val="12 Payerne-Faoug"/>
                    <w:listEntry w:val="13 Faoug-Kerzers"/>
                    <w:listEntry w:val="31 Vallorbe-Essert-Pittet"/>
                    <w:listEntry w:val="32 Villars-Ste-Croix-Vennes"/>
                    <w:listEntry w:val="33 Vennes-Chexbres"/>
                    <w:listEntry w:val="34 Chexbres-Montreux"/>
                    <w:listEntry w:val="35 Montreux-Roche"/>
                    <w:listEntry w:val="36 Roche-Bex"/>
                    <w:listEntry w:val="41 La Veyre-Semsales"/>
                    <w:listEntry w:val="42 Semsales-Riaz"/>
                    <w:listEntry w:val="43 Riaz-Ecuvillens "/>
                    <w:listEntry w:val="44 Ecuvillens-Düdingen"/>
                    <w:listEntry w:val="45 Düdingen-Flamatt "/>
                  </w:ddList>
                </w:ffData>
              </w:fldChar>
            </w:r>
            <w:r w:rsidRPr="002A1393">
              <w:rPr>
                <w:sz w:val="20"/>
                <w:szCs w:val="20"/>
              </w:rPr>
              <w:instrText xml:space="preserve"> FORMDROPDOWN </w:instrText>
            </w:r>
            <w:r w:rsidRPr="002A1393">
              <w:rPr>
                <w:sz w:val="20"/>
                <w:szCs w:val="20"/>
              </w:rPr>
            </w:r>
            <w:r w:rsidRPr="002A1393">
              <w:rPr>
                <w:sz w:val="20"/>
                <w:szCs w:val="20"/>
              </w:rPr>
              <w:fldChar w:fldCharType="end"/>
            </w:r>
          </w:p>
          <w:p w:rsidR="005F1F1F" w:rsidRPr="002A1393" w:rsidRDefault="005F1F1F" w:rsidP="005F1F1F">
            <w:pPr>
              <w:spacing w:before="120"/>
              <w:jc w:val="center"/>
              <w:rPr>
                <w:sz w:val="20"/>
                <w:szCs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Données d'ouvrage"/>
                  <w:ddList>
                    <w:listEntry w:val=" "/>
                    <w:listEntry w:val="21 Yverdon-Concise "/>
                    <w:listEntry w:val="22 Concise-Areuse "/>
                    <w:listEntry w:val="23 Areuse-Marin"/>
                    <w:listEntry w:val="24 Marin-La Neuveville "/>
                    <w:listEntry w:val="25 La Neuveville-Bienne"/>
                    <w:listEntry w:val="51 Boncourt-Porrentruy-O"/>
                    <w:listEntry w:val="52 Porrentruy-O-Glovelier"/>
                    <w:listEntry w:val="53 Glovelier-Delemont-E"/>
                    <w:listEntry w:val="54 Delemont-Est-Court "/>
                    <w:listEntry w:val="55 Court-Tavannes "/>
                    <w:listEntry w:val="56 Tavannes-Bözingenfeld"/>
                  </w:ddList>
                </w:ffData>
              </w:fldChar>
            </w:r>
            <w:r>
              <w:instrText xml:space="preserve"> FORMDROPDOWN </w:instrText>
            </w:r>
            <w:r>
              <w:fldChar w:fldCharType="end"/>
            </w:r>
          </w:p>
          <w:p w:rsidR="005F1F1F" w:rsidRDefault="005F1F1F" w:rsidP="005F1F1F">
            <w:pPr>
              <w:jc w:val="center"/>
              <w:rPr>
                <w:sz w:val="24"/>
                <w:szCs w:val="24"/>
              </w:rPr>
            </w:pPr>
          </w:p>
          <w:p w:rsidR="005F1F1F" w:rsidRDefault="005F1F1F" w:rsidP="005F1F1F">
            <w:pPr>
              <w:jc w:val="center"/>
              <w:rPr>
                <w:sz w:val="24"/>
                <w:szCs w:val="24"/>
              </w:rPr>
            </w:pPr>
          </w:p>
          <w:p w:rsidR="005F1F1F" w:rsidRPr="007D2D58" w:rsidRDefault="005F1F1F" w:rsidP="005F1F1F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5F1F1F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5F1F1F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5F1F1F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5F1F1F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Default="005F1F1F" w:rsidP="005F1F1F">
            <w:pPr>
              <w:spacing w:before="120"/>
              <w:jc w:val="center"/>
              <w:rPr>
                <w:sz w:val="24"/>
                <w:szCs w:val="24"/>
              </w:rPr>
            </w:pPr>
          </w:p>
          <w:p w:rsidR="005F1F1F" w:rsidRDefault="005F1F1F" w:rsidP="005F1F1F">
            <w:pPr>
              <w:jc w:val="center"/>
              <w:rPr>
                <w:sz w:val="24"/>
                <w:szCs w:val="24"/>
              </w:rPr>
            </w:pPr>
          </w:p>
          <w:p w:rsidR="005F1F1F" w:rsidRPr="007D2D58" w:rsidRDefault="005F1F1F" w:rsidP="005F1F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DOSSIER</w:t>
            </w:r>
          </w:p>
          <w:p w:rsidR="005F1F1F" w:rsidRPr="007D2D58" w:rsidRDefault="005F1F1F" w:rsidP="005F1F1F">
            <w:pPr>
              <w:jc w:val="center"/>
              <w:rPr>
                <w:sz w:val="28"/>
                <w:szCs w:val="28"/>
              </w:rPr>
            </w:pPr>
            <w:r w:rsidRPr="007D2D58">
              <w:rPr>
                <w:sz w:val="28"/>
                <w:szCs w:val="28"/>
              </w:rPr>
              <w:t>DE</w:t>
            </w:r>
          </w:p>
          <w:p w:rsidR="005F1F1F" w:rsidRPr="007D2D58" w:rsidRDefault="005F1F1F" w:rsidP="005F1F1F">
            <w:pPr>
              <w:jc w:val="center"/>
              <w:rPr>
                <w:sz w:val="28"/>
                <w:szCs w:val="28"/>
              </w:rPr>
            </w:pPr>
            <w:r w:rsidRPr="007D2D58">
              <w:rPr>
                <w:sz w:val="28"/>
                <w:szCs w:val="28"/>
              </w:rPr>
              <w:t>CONSERVATION</w:t>
            </w:r>
          </w:p>
          <w:p w:rsidR="00ED09B4" w:rsidRPr="0066037B" w:rsidRDefault="00ED09B4" w:rsidP="005F1F1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92" w:type="dxa"/>
            <w:tcBorders>
              <w:top w:val="nil"/>
              <w:bottom w:val="nil"/>
            </w:tcBorders>
          </w:tcPr>
          <w:p w:rsidR="005F1F1F" w:rsidRDefault="005F1F1F" w:rsidP="005F1F1F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ListeDéroulante4"/>
                  <w:enabled/>
                  <w:calcOnExit w:val="0"/>
                  <w:ddList>
                    <w:listEntry w:val=" "/>
                    <w:listEntry w:val="N01A"/>
                    <w:listEntry w:val="N01"/>
                    <w:listEntry w:val="N05"/>
                    <w:listEntry w:val="N09"/>
                    <w:listEntry w:val="N12"/>
                    <w:listEntry w:val="N16"/>
                  </w:ddList>
                </w:ffData>
              </w:fldChar>
            </w:r>
            <w:r>
              <w:rPr>
                <w:sz w:val="24"/>
                <w:szCs w:val="24"/>
              </w:rPr>
              <w:instrText xml:space="preserve"> FORMDROPDOWN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</w:p>
          <w:p w:rsidR="005F1F1F" w:rsidRPr="002A1393" w:rsidRDefault="005F1F1F" w:rsidP="005F1F1F">
            <w:pPr>
              <w:spacing w:before="120"/>
              <w:jc w:val="center"/>
              <w:rPr>
                <w:sz w:val="20"/>
                <w:szCs w:val="20"/>
              </w:rPr>
            </w:pPr>
            <w:r w:rsidRPr="002A1393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text" w:val="Données d'ouvrage"/>
                  <w:ddList>
                    <w:listEntry w:val=" "/>
                    <w:listEntry w:val="01 Bardonnex-Bernex"/>
                    <w:listEntry w:val="02 Bernex-Ferney"/>
                    <w:listEntry w:val="03 Ferney-Coppet"/>
                    <w:listEntry w:val="04 Coppet-Gland"/>
                    <w:listEntry w:val="05 Gland-Etoy "/>
                    <w:listEntry w:val="06 Etoy-Ecublens"/>
                    <w:listEntry w:val="07 Maladière-Villars-Ste-Croix "/>
                    <w:listEntry w:val="08 Villars-Ste-Croix -Oulens"/>
                    <w:listEntry w:val="09 Oulens-Yverdon "/>
                    <w:listEntry w:val="10 Yverdon-Arrissoules"/>
                    <w:listEntry w:val="11 Arrissoules-Payerne"/>
                    <w:listEntry w:val="12 Payerne-Faoug"/>
                    <w:listEntry w:val="13 Faoug-Kerzers"/>
                    <w:listEntry w:val="31 Vallorbe-Essert-Pittet"/>
                    <w:listEntry w:val="32 Villars-Ste-Croix-Vennes"/>
                    <w:listEntry w:val="33 Vennes-Chexbres"/>
                    <w:listEntry w:val="34 Chexbres-Montreux"/>
                    <w:listEntry w:val="35 Montreux-Roche"/>
                    <w:listEntry w:val="36 Roche-Bex"/>
                    <w:listEntry w:val="41 La Veyre-Semsales"/>
                    <w:listEntry w:val="42 Semsales-Riaz"/>
                    <w:listEntry w:val="43 Riaz-Ecuvillens "/>
                    <w:listEntry w:val="44 Ecuvillens-Düdingen"/>
                    <w:listEntry w:val="45 Düdingen-Flamatt "/>
                  </w:ddList>
                </w:ffData>
              </w:fldChar>
            </w:r>
            <w:r w:rsidRPr="002A1393">
              <w:rPr>
                <w:sz w:val="20"/>
                <w:szCs w:val="20"/>
              </w:rPr>
              <w:instrText xml:space="preserve"> FORMDROPDOWN </w:instrText>
            </w:r>
            <w:r w:rsidRPr="002A1393">
              <w:rPr>
                <w:sz w:val="20"/>
                <w:szCs w:val="20"/>
              </w:rPr>
            </w:r>
            <w:r w:rsidRPr="002A1393">
              <w:rPr>
                <w:sz w:val="20"/>
                <w:szCs w:val="20"/>
              </w:rPr>
              <w:fldChar w:fldCharType="end"/>
            </w:r>
          </w:p>
          <w:p w:rsidR="005F1F1F" w:rsidRPr="002A1393" w:rsidRDefault="005F1F1F" w:rsidP="005F1F1F">
            <w:pPr>
              <w:spacing w:before="120"/>
              <w:jc w:val="center"/>
              <w:rPr>
                <w:sz w:val="20"/>
                <w:szCs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Données d'ouvrage"/>
                  <w:ddList>
                    <w:listEntry w:val=" "/>
                    <w:listEntry w:val="21 Yverdon-Concise "/>
                    <w:listEntry w:val="22 Concise-Areuse "/>
                    <w:listEntry w:val="23 Areuse-Marin"/>
                    <w:listEntry w:val="24 Marin-La Neuveville "/>
                    <w:listEntry w:val="25 La Neuveville-Bienne"/>
                    <w:listEntry w:val="51 Boncourt-Porrentruy-O"/>
                    <w:listEntry w:val="52 Porrentruy-O-Glovelier"/>
                    <w:listEntry w:val="53 Glovelier-Delemont-E"/>
                    <w:listEntry w:val="54 Delemont-Est-Court "/>
                    <w:listEntry w:val="55 Court-Tavannes "/>
                    <w:listEntry w:val="56 Tavannes-Bözingenfeld"/>
                  </w:ddList>
                </w:ffData>
              </w:fldChar>
            </w:r>
            <w:r>
              <w:instrText xml:space="preserve"> FORMDROPDOWN </w:instrText>
            </w:r>
            <w:r>
              <w:fldChar w:fldCharType="end"/>
            </w:r>
          </w:p>
          <w:p w:rsidR="005F1F1F" w:rsidRDefault="005F1F1F" w:rsidP="005F1F1F">
            <w:pPr>
              <w:jc w:val="center"/>
              <w:rPr>
                <w:sz w:val="24"/>
                <w:szCs w:val="24"/>
              </w:rPr>
            </w:pPr>
          </w:p>
          <w:p w:rsidR="005F1F1F" w:rsidRDefault="005F1F1F" w:rsidP="005F1F1F">
            <w:pPr>
              <w:jc w:val="center"/>
              <w:rPr>
                <w:sz w:val="24"/>
                <w:szCs w:val="24"/>
              </w:rPr>
            </w:pPr>
          </w:p>
          <w:p w:rsidR="005F1F1F" w:rsidRPr="007D2D58" w:rsidRDefault="005F1F1F" w:rsidP="005F1F1F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5F1F1F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5F1F1F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5F1F1F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5F1F1F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Default="005F1F1F" w:rsidP="005F1F1F">
            <w:pPr>
              <w:spacing w:before="120"/>
              <w:jc w:val="center"/>
              <w:rPr>
                <w:sz w:val="24"/>
                <w:szCs w:val="24"/>
              </w:rPr>
            </w:pPr>
          </w:p>
          <w:p w:rsidR="005F1F1F" w:rsidRDefault="005F1F1F" w:rsidP="005F1F1F">
            <w:pPr>
              <w:jc w:val="center"/>
              <w:rPr>
                <w:sz w:val="24"/>
                <w:szCs w:val="24"/>
              </w:rPr>
            </w:pPr>
          </w:p>
          <w:p w:rsidR="005F1F1F" w:rsidRPr="007D2D58" w:rsidRDefault="005F1F1F" w:rsidP="005F1F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DOSSIER</w:t>
            </w:r>
          </w:p>
          <w:p w:rsidR="005F1F1F" w:rsidRPr="007D2D58" w:rsidRDefault="005F1F1F" w:rsidP="005F1F1F">
            <w:pPr>
              <w:jc w:val="center"/>
              <w:rPr>
                <w:sz w:val="28"/>
                <w:szCs w:val="28"/>
              </w:rPr>
            </w:pPr>
            <w:r w:rsidRPr="007D2D58">
              <w:rPr>
                <w:sz w:val="28"/>
                <w:szCs w:val="28"/>
              </w:rPr>
              <w:t>DE</w:t>
            </w:r>
          </w:p>
          <w:p w:rsidR="005F1F1F" w:rsidRPr="007D2D58" w:rsidRDefault="005F1F1F" w:rsidP="005F1F1F">
            <w:pPr>
              <w:jc w:val="center"/>
              <w:rPr>
                <w:sz w:val="28"/>
                <w:szCs w:val="28"/>
              </w:rPr>
            </w:pPr>
            <w:r w:rsidRPr="007D2D58">
              <w:rPr>
                <w:sz w:val="28"/>
                <w:szCs w:val="28"/>
              </w:rPr>
              <w:t>CONSERVATION</w:t>
            </w:r>
          </w:p>
          <w:p w:rsidR="00ED09B4" w:rsidRPr="0066037B" w:rsidRDefault="00ED09B4" w:rsidP="005F1F1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92" w:type="dxa"/>
            <w:tcBorders>
              <w:top w:val="nil"/>
              <w:bottom w:val="nil"/>
            </w:tcBorders>
          </w:tcPr>
          <w:p w:rsidR="00ED09B4" w:rsidRPr="0066037B" w:rsidRDefault="00ED09B4" w:rsidP="0066037B">
            <w:pPr>
              <w:jc w:val="center"/>
              <w:rPr>
                <w:sz w:val="24"/>
                <w:szCs w:val="24"/>
              </w:rPr>
            </w:pPr>
          </w:p>
          <w:p w:rsidR="00ED09B4" w:rsidRPr="0066037B" w:rsidRDefault="00ED09B4" w:rsidP="00F50310">
            <w:pPr>
              <w:rPr>
                <w:sz w:val="24"/>
                <w:szCs w:val="24"/>
              </w:rPr>
            </w:pPr>
          </w:p>
          <w:p w:rsidR="00ED09B4" w:rsidRPr="0066037B" w:rsidRDefault="00ED09B4" w:rsidP="00F50310">
            <w:pPr>
              <w:rPr>
                <w:sz w:val="24"/>
                <w:szCs w:val="24"/>
              </w:rPr>
            </w:pPr>
          </w:p>
          <w:p w:rsidR="00ED09B4" w:rsidRPr="0066037B" w:rsidRDefault="00ED09B4" w:rsidP="0066037B">
            <w:pPr>
              <w:jc w:val="center"/>
              <w:rPr>
                <w:sz w:val="24"/>
                <w:szCs w:val="24"/>
              </w:rPr>
            </w:pPr>
          </w:p>
          <w:p w:rsidR="00ED09B4" w:rsidRPr="0066037B" w:rsidRDefault="00ED09B4" w:rsidP="0066037B">
            <w:pPr>
              <w:jc w:val="center"/>
              <w:rPr>
                <w:sz w:val="24"/>
                <w:szCs w:val="24"/>
              </w:rPr>
            </w:pPr>
          </w:p>
          <w:p w:rsidR="00ED09B4" w:rsidRPr="0066037B" w:rsidRDefault="00ED09B4" w:rsidP="0066037B">
            <w:pPr>
              <w:jc w:val="center"/>
              <w:rPr>
                <w:b/>
                <w:sz w:val="28"/>
                <w:szCs w:val="28"/>
              </w:rPr>
            </w:pPr>
          </w:p>
          <w:p w:rsidR="00ED09B4" w:rsidRPr="0066037B" w:rsidRDefault="00ED09B4" w:rsidP="0066037B">
            <w:pPr>
              <w:jc w:val="center"/>
              <w:rPr>
                <w:sz w:val="28"/>
                <w:szCs w:val="28"/>
              </w:rPr>
            </w:pPr>
          </w:p>
          <w:p w:rsidR="00ED09B4" w:rsidRPr="0066037B" w:rsidRDefault="00ED09B4" w:rsidP="0066037B">
            <w:pPr>
              <w:jc w:val="center"/>
              <w:rPr>
                <w:sz w:val="28"/>
                <w:szCs w:val="28"/>
              </w:rPr>
            </w:pPr>
          </w:p>
          <w:p w:rsidR="00ED09B4" w:rsidRPr="0066037B" w:rsidRDefault="00ED09B4" w:rsidP="0066037B">
            <w:pPr>
              <w:jc w:val="center"/>
              <w:rPr>
                <w:sz w:val="28"/>
                <w:szCs w:val="28"/>
              </w:rPr>
            </w:pPr>
          </w:p>
          <w:p w:rsidR="00ED09B4" w:rsidRPr="0066037B" w:rsidRDefault="00ED09B4" w:rsidP="008E0B8E">
            <w:pPr>
              <w:rPr>
                <w:sz w:val="28"/>
                <w:szCs w:val="28"/>
              </w:rPr>
            </w:pPr>
          </w:p>
        </w:tc>
      </w:tr>
    </w:tbl>
    <w:p w:rsidR="00C850DF" w:rsidRDefault="00C850DF" w:rsidP="005964E3">
      <w:pPr>
        <w:jc w:val="center"/>
        <w:sectPr w:rsidR="00C850DF" w:rsidSect="00A27B3A">
          <w:type w:val="continuous"/>
          <w:pgSz w:w="16838" w:h="11906" w:orient="landscape" w:code="9"/>
          <w:pgMar w:top="1418" w:right="1418" w:bottom="1258" w:left="1418" w:header="709" w:footer="709" w:gutter="0"/>
          <w:cols w:space="708"/>
          <w:docGrid w:linePitch="360"/>
        </w:sectPr>
      </w:pPr>
    </w:p>
    <w:tbl>
      <w:tblPr>
        <w:tblW w:w="14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1E0"/>
      </w:tblPr>
      <w:tblGrid>
        <w:gridCol w:w="2892"/>
        <w:gridCol w:w="2892"/>
        <w:gridCol w:w="2892"/>
        <w:gridCol w:w="2892"/>
        <w:gridCol w:w="2892"/>
      </w:tblGrid>
      <w:tr w:rsidR="005F1F1F" w:rsidTr="00DF1B94">
        <w:trPr>
          <w:trHeight w:val="367"/>
        </w:trPr>
        <w:tc>
          <w:tcPr>
            <w:tcW w:w="2892" w:type="dxa"/>
            <w:shd w:val="clear" w:color="auto" w:fill="FFFF00"/>
            <w:vAlign w:val="center"/>
          </w:tcPr>
          <w:p w:rsidR="005F1F1F" w:rsidRPr="009A3058" w:rsidRDefault="005F1F1F" w:rsidP="0066037B">
            <w:pPr>
              <w:jc w:val="center"/>
              <w:rPr>
                <w:sz w:val="28"/>
                <w:szCs w:val="28"/>
              </w:rPr>
            </w:pPr>
            <w:r w:rsidRPr="009A3058">
              <w:rPr>
                <w:sz w:val="28"/>
                <w:szCs w:val="28"/>
              </w:rPr>
              <w:lastRenderedPageBreak/>
              <w:fldChar w:fldCharType="begin">
                <w:ffData>
                  <w:name w:val="ListeDéroulante2"/>
                  <w:enabled/>
                  <w:calcOnExit w:val="0"/>
                  <w:ddList>
                    <w:result w:val="1"/>
                    <w:listEntry w:val="1/1"/>
                    <w:listEntry w:val="1/2"/>
                    <w:listEntry w:val="1/3"/>
                    <w:listEntry w:val="1/4"/>
                    <w:listEntry w:val="2/2"/>
                    <w:listEntry w:val="2/3"/>
                    <w:listEntry w:val="2/4"/>
                    <w:listEntry w:val="3/3"/>
                    <w:listEntry w:val="3/4"/>
                    <w:listEntry w:val="4/4"/>
                  </w:ddList>
                </w:ffData>
              </w:fldChar>
            </w:r>
            <w:bookmarkStart w:id="4" w:name="ListeDéroulante2"/>
            <w:r w:rsidRPr="009A3058">
              <w:rPr>
                <w:sz w:val="28"/>
                <w:szCs w:val="28"/>
              </w:rPr>
              <w:instrText xml:space="preserve"> FORMDROPDOWN </w:instrText>
            </w:r>
            <w:r w:rsidRPr="009A3058">
              <w:rPr>
                <w:sz w:val="28"/>
                <w:szCs w:val="28"/>
              </w:rPr>
            </w:r>
            <w:r w:rsidRPr="009A3058">
              <w:rPr>
                <w:sz w:val="28"/>
                <w:szCs w:val="28"/>
              </w:rPr>
              <w:fldChar w:fldCharType="end"/>
            </w:r>
            <w:bookmarkEnd w:id="4"/>
          </w:p>
        </w:tc>
        <w:tc>
          <w:tcPr>
            <w:tcW w:w="2892" w:type="dxa"/>
            <w:shd w:val="clear" w:color="auto" w:fill="FFFF00"/>
          </w:tcPr>
          <w:p w:rsidR="005F1F1F" w:rsidRDefault="005F1F1F" w:rsidP="005F1F1F">
            <w:pPr>
              <w:jc w:val="center"/>
            </w:pPr>
            <w:r w:rsidRPr="00BB0CB4">
              <w:rPr>
                <w:sz w:val="28"/>
                <w:szCs w:val="28"/>
              </w:rPr>
              <w:fldChar w:fldCharType="begin">
                <w:ffData>
                  <w:name w:val="ListeDéroulante2"/>
                  <w:enabled/>
                  <w:calcOnExit w:val="0"/>
                  <w:ddList>
                    <w:listEntry w:val="1/1"/>
                    <w:listEntry w:val="1/2"/>
                    <w:listEntry w:val="1/3"/>
                    <w:listEntry w:val="1/4"/>
                    <w:listEntry w:val="2/2"/>
                    <w:listEntry w:val="2/3"/>
                    <w:listEntry w:val="2/4"/>
                    <w:listEntry w:val="3/3"/>
                    <w:listEntry w:val="3/4"/>
                    <w:listEntry w:val="4/4"/>
                  </w:ddList>
                </w:ffData>
              </w:fldChar>
            </w:r>
            <w:r w:rsidRPr="00BB0CB4">
              <w:rPr>
                <w:sz w:val="28"/>
                <w:szCs w:val="28"/>
              </w:rPr>
              <w:instrText xml:space="preserve"> FORMDROPDOWN </w:instrText>
            </w:r>
            <w:r w:rsidR="00B51E99" w:rsidRPr="00BB0CB4">
              <w:rPr>
                <w:sz w:val="28"/>
                <w:szCs w:val="28"/>
              </w:rPr>
            </w:r>
            <w:r w:rsidRPr="00BB0CB4">
              <w:rPr>
                <w:sz w:val="28"/>
                <w:szCs w:val="28"/>
              </w:rPr>
              <w:fldChar w:fldCharType="end"/>
            </w:r>
          </w:p>
        </w:tc>
        <w:tc>
          <w:tcPr>
            <w:tcW w:w="2892" w:type="dxa"/>
            <w:shd w:val="clear" w:color="auto" w:fill="FFFF00"/>
          </w:tcPr>
          <w:p w:rsidR="005F1F1F" w:rsidRDefault="005F1F1F" w:rsidP="005F1F1F">
            <w:pPr>
              <w:jc w:val="center"/>
            </w:pPr>
            <w:r w:rsidRPr="00BB0CB4">
              <w:rPr>
                <w:sz w:val="28"/>
                <w:szCs w:val="28"/>
              </w:rPr>
              <w:fldChar w:fldCharType="begin">
                <w:ffData>
                  <w:name w:val="ListeDéroulante2"/>
                  <w:enabled/>
                  <w:calcOnExit w:val="0"/>
                  <w:ddList>
                    <w:listEntry w:val="1/1"/>
                    <w:listEntry w:val="1/2"/>
                    <w:listEntry w:val="1/3"/>
                    <w:listEntry w:val="1/4"/>
                    <w:listEntry w:val="2/2"/>
                    <w:listEntry w:val="2/3"/>
                    <w:listEntry w:val="2/4"/>
                    <w:listEntry w:val="3/3"/>
                    <w:listEntry w:val="3/4"/>
                    <w:listEntry w:val="4/4"/>
                  </w:ddList>
                </w:ffData>
              </w:fldChar>
            </w:r>
            <w:r w:rsidRPr="00BB0CB4">
              <w:rPr>
                <w:sz w:val="28"/>
                <w:szCs w:val="28"/>
              </w:rPr>
              <w:instrText xml:space="preserve"> FORMDROPDOWN </w:instrText>
            </w:r>
            <w:r w:rsidR="00B51E99" w:rsidRPr="00BB0CB4">
              <w:rPr>
                <w:sz w:val="28"/>
                <w:szCs w:val="28"/>
              </w:rPr>
            </w:r>
            <w:r w:rsidRPr="00BB0CB4">
              <w:rPr>
                <w:sz w:val="28"/>
                <w:szCs w:val="28"/>
              </w:rPr>
              <w:fldChar w:fldCharType="end"/>
            </w:r>
          </w:p>
        </w:tc>
        <w:tc>
          <w:tcPr>
            <w:tcW w:w="2892" w:type="dxa"/>
            <w:shd w:val="clear" w:color="auto" w:fill="FFFF00"/>
          </w:tcPr>
          <w:p w:rsidR="005F1F1F" w:rsidRDefault="005F1F1F" w:rsidP="005F1F1F">
            <w:pPr>
              <w:jc w:val="center"/>
            </w:pPr>
            <w:r w:rsidRPr="00BB0CB4">
              <w:rPr>
                <w:sz w:val="28"/>
                <w:szCs w:val="28"/>
              </w:rPr>
              <w:fldChar w:fldCharType="begin">
                <w:ffData>
                  <w:name w:val="ListeDéroulante2"/>
                  <w:enabled/>
                  <w:calcOnExit w:val="0"/>
                  <w:ddList>
                    <w:listEntry w:val="1/1"/>
                    <w:listEntry w:val="1/2"/>
                    <w:listEntry w:val="1/3"/>
                    <w:listEntry w:val="1/4"/>
                    <w:listEntry w:val="2/2"/>
                    <w:listEntry w:val="2/3"/>
                    <w:listEntry w:val="2/4"/>
                    <w:listEntry w:val="3/3"/>
                    <w:listEntry w:val="3/4"/>
                    <w:listEntry w:val="4/4"/>
                  </w:ddList>
                </w:ffData>
              </w:fldChar>
            </w:r>
            <w:r w:rsidRPr="00BB0CB4">
              <w:rPr>
                <w:sz w:val="28"/>
                <w:szCs w:val="28"/>
              </w:rPr>
              <w:instrText xml:space="preserve"> FORMDROPDOWN </w:instrText>
            </w:r>
            <w:r w:rsidR="00B51E99" w:rsidRPr="00BB0CB4">
              <w:rPr>
                <w:sz w:val="28"/>
                <w:szCs w:val="28"/>
              </w:rPr>
            </w:r>
            <w:r w:rsidRPr="00BB0CB4">
              <w:rPr>
                <w:sz w:val="28"/>
                <w:szCs w:val="28"/>
              </w:rPr>
              <w:fldChar w:fldCharType="end"/>
            </w:r>
          </w:p>
        </w:tc>
        <w:tc>
          <w:tcPr>
            <w:tcW w:w="2892" w:type="dxa"/>
            <w:shd w:val="clear" w:color="auto" w:fill="FFFF00"/>
          </w:tcPr>
          <w:p w:rsidR="005F1F1F" w:rsidRDefault="005F1F1F" w:rsidP="005F1F1F">
            <w:pPr>
              <w:jc w:val="center"/>
            </w:pPr>
            <w:r w:rsidRPr="00BB0CB4">
              <w:rPr>
                <w:sz w:val="28"/>
                <w:szCs w:val="28"/>
              </w:rPr>
              <w:fldChar w:fldCharType="begin">
                <w:ffData>
                  <w:name w:val="ListeDéroulante2"/>
                  <w:enabled/>
                  <w:calcOnExit w:val="0"/>
                  <w:ddList>
                    <w:listEntry w:val="1/1"/>
                    <w:listEntry w:val="1/2"/>
                    <w:listEntry w:val="1/3"/>
                    <w:listEntry w:val="1/4"/>
                    <w:listEntry w:val="2/2"/>
                    <w:listEntry w:val="2/3"/>
                    <w:listEntry w:val="2/4"/>
                    <w:listEntry w:val="3/3"/>
                    <w:listEntry w:val="3/4"/>
                    <w:listEntry w:val="4/4"/>
                  </w:ddList>
                </w:ffData>
              </w:fldChar>
            </w:r>
            <w:r w:rsidRPr="00BB0CB4">
              <w:rPr>
                <w:sz w:val="28"/>
                <w:szCs w:val="28"/>
              </w:rPr>
              <w:instrText xml:space="preserve"> FORMDROPDOWN </w:instrText>
            </w:r>
            <w:r w:rsidR="00B51E99" w:rsidRPr="00BB0CB4">
              <w:rPr>
                <w:sz w:val="28"/>
                <w:szCs w:val="28"/>
              </w:rPr>
            </w:r>
            <w:r w:rsidRPr="00BB0CB4">
              <w:rPr>
                <w:sz w:val="28"/>
                <w:szCs w:val="28"/>
              </w:rPr>
              <w:fldChar w:fldCharType="end"/>
            </w:r>
          </w:p>
        </w:tc>
      </w:tr>
    </w:tbl>
    <w:p w:rsidR="007F246C" w:rsidRPr="00842DE4" w:rsidRDefault="007F246C">
      <w:pPr>
        <w:rPr>
          <w:sz w:val="16"/>
          <w:szCs w:val="16"/>
        </w:rPr>
      </w:pPr>
    </w:p>
    <w:p w:rsidR="00A774F3" w:rsidRPr="00842DE4" w:rsidRDefault="00A774F3" w:rsidP="00A774F3">
      <w:pPr>
        <w:rPr>
          <w:sz w:val="16"/>
          <w:szCs w:val="16"/>
        </w:rPr>
      </w:pPr>
    </w:p>
    <w:p w:rsidR="00BA7830" w:rsidRPr="00842DE4" w:rsidRDefault="00D31B64" w:rsidP="00A774F3">
      <w:pPr>
        <w:rPr>
          <w:sz w:val="16"/>
          <w:szCs w:val="16"/>
        </w:rPr>
      </w:pPr>
      <w:fldSimple w:instr=" FILENAME   \* MERGEFORMAT ">
        <w:r>
          <w:rPr>
            <w:noProof/>
            <w:sz w:val="16"/>
            <w:szCs w:val="16"/>
          </w:rPr>
          <w:t>20131030 F1EP_FRM004 Etiquette pour dos classeur du DOC</w:t>
        </w:r>
      </w:fldSimple>
      <w:r w:rsidR="00842DE4" w:rsidRPr="00842DE4">
        <w:rPr>
          <w:sz w:val="16"/>
          <w:szCs w:val="16"/>
        </w:rPr>
        <w:t xml:space="preserve"> / Wch</w:t>
      </w:r>
    </w:p>
    <w:p w:rsidR="00BA7830" w:rsidRDefault="00BA7830" w:rsidP="00A774F3"/>
    <w:tbl>
      <w:tblPr>
        <w:tblW w:w="14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92"/>
        <w:gridCol w:w="2892"/>
        <w:gridCol w:w="2892"/>
        <w:gridCol w:w="2892"/>
        <w:gridCol w:w="2892"/>
      </w:tblGrid>
      <w:tr w:rsidR="005F1F1F" w:rsidTr="0066037B">
        <w:trPr>
          <w:trHeight w:hRule="exact" w:val="1531"/>
        </w:trPr>
        <w:tc>
          <w:tcPr>
            <w:tcW w:w="2892" w:type="dxa"/>
            <w:tcBorders>
              <w:bottom w:val="single" w:sz="4" w:space="0" w:color="auto"/>
            </w:tcBorders>
          </w:tcPr>
          <w:p w:rsidR="005F1F1F" w:rsidRDefault="005F1F1F" w:rsidP="00DF1B94"/>
          <w:p w:rsidR="005F1F1F" w:rsidRDefault="005F1F1F" w:rsidP="00DF1B94">
            <w:r w:rsidRPr="0066037B">
              <w:rPr>
                <w:noProof/>
                <w:sz w:val="10"/>
                <w:szCs w:val="10"/>
              </w:rPr>
              <w:pict>
                <v:shape id="_x0000_s1289" type="#_x0000_t75" style="position:absolute;margin-left:13.9pt;margin-top:1pt;width:107.35pt;height:26.85pt;z-index:6" wrapcoords="-169 0 -169 20925 21600 20925 21600 0 -169 0">
                  <v:imagedata r:id="rId7" o:title="Logo_RBG_Ord"/>
                </v:shape>
              </w:pict>
            </w:r>
          </w:p>
          <w:p w:rsidR="005F1F1F" w:rsidRDefault="005F1F1F" w:rsidP="00DF1B94"/>
          <w:p w:rsidR="005F1F1F" w:rsidRPr="0066037B" w:rsidRDefault="005F1F1F" w:rsidP="00DF1B94">
            <w:pPr>
              <w:rPr>
                <w:sz w:val="16"/>
                <w:szCs w:val="16"/>
              </w:rPr>
            </w:pPr>
          </w:p>
          <w:p w:rsidR="005F1F1F" w:rsidRPr="0066037B" w:rsidRDefault="005F1F1F" w:rsidP="00DF1B94">
            <w:pPr>
              <w:jc w:val="center"/>
              <w:rPr>
                <w:sz w:val="10"/>
                <w:szCs w:val="10"/>
              </w:rPr>
            </w:pPr>
            <w:r w:rsidRPr="0066037B">
              <w:rPr>
                <w:sz w:val="10"/>
                <w:szCs w:val="10"/>
              </w:rPr>
              <w:t>Office fédéral des routes OFROU</w:t>
            </w:r>
          </w:p>
          <w:p w:rsidR="005F1F1F" w:rsidRPr="0066037B" w:rsidRDefault="005F1F1F" w:rsidP="00DF1B94">
            <w:pPr>
              <w:spacing w:before="20"/>
              <w:jc w:val="center"/>
              <w:rPr>
                <w:sz w:val="10"/>
                <w:szCs w:val="10"/>
              </w:rPr>
            </w:pPr>
            <w:r w:rsidRPr="0066037B">
              <w:rPr>
                <w:sz w:val="10"/>
                <w:szCs w:val="10"/>
              </w:rPr>
              <w:t>Filiale Estavayer-le-Lac</w:t>
            </w:r>
          </w:p>
          <w:p w:rsidR="005F1F1F" w:rsidRPr="002F71D4" w:rsidRDefault="00B91180" w:rsidP="00DF1B94">
            <w:pPr>
              <w:spacing w:before="80"/>
              <w:jc w:val="center"/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ListeDéroulante5"/>
                  <w:enabled/>
                  <w:calcOnExit w:val="0"/>
                  <w:ddList>
                    <w:listEntry w:val="K"/>
                    <w:listEntry w:val="T/G"/>
                    <w:listEntry w:val="T/U"/>
                    <w:listEntry w:val="NG"/>
                  </w:ddLis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FORMDROPDOWN </w:instrText>
            </w:r>
            <w:r w:rsidR="00F24DF7"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892" w:type="dxa"/>
            <w:tcBorders>
              <w:bottom w:val="single" w:sz="4" w:space="0" w:color="auto"/>
            </w:tcBorders>
          </w:tcPr>
          <w:p w:rsidR="005F1F1F" w:rsidRDefault="005F1F1F" w:rsidP="00DF1B94"/>
          <w:p w:rsidR="005F1F1F" w:rsidRDefault="005F1F1F" w:rsidP="00DF1B94">
            <w:r w:rsidRPr="0066037B">
              <w:rPr>
                <w:noProof/>
                <w:sz w:val="10"/>
                <w:szCs w:val="10"/>
              </w:rPr>
              <w:pict>
                <v:shape id="_x0000_s1290" type="#_x0000_t75" style="position:absolute;margin-left:13.9pt;margin-top:1pt;width:107.35pt;height:26.85pt;z-index:7" wrapcoords="-169 0 -169 20925 21600 20925 21600 0 -169 0">
                  <v:imagedata r:id="rId7" o:title="Logo_RBG_Ord"/>
                </v:shape>
              </w:pict>
            </w:r>
          </w:p>
          <w:p w:rsidR="005F1F1F" w:rsidRDefault="005F1F1F" w:rsidP="00DF1B94"/>
          <w:p w:rsidR="005F1F1F" w:rsidRPr="0066037B" w:rsidRDefault="005F1F1F" w:rsidP="00DF1B94">
            <w:pPr>
              <w:rPr>
                <w:sz w:val="16"/>
                <w:szCs w:val="16"/>
              </w:rPr>
            </w:pPr>
          </w:p>
          <w:p w:rsidR="005F1F1F" w:rsidRPr="0066037B" w:rsidRDefault="005F1F1F" w:rsidP="00DF1B94">
            <w:pPr>
              <w:jc w:val="center"/>
              <w:rPr>
                <w:sz w:val="10"/>
                <w:szCs w:val="10"/>
              </w:rPr>
            </w:pPr>
            <w:r w:rsidRPr="0066037B">
              <w:rPr>
                <w:sz w:val="10"/>
                <w:szCs w:val="10"/>
              </w:rPr>
              <w:t>Office fédéral des routes OFROU</w:t>
            </w:r>
          </w:p>
          <w:p w:rsidR="005F1F1F" w:rsidRPr="0066037B" w:rsidRDefault="005F1F1F" w:rsidP="00DF1B94">
            <w:pPr>
              <w:spacing w:before="20"/>
              <w:jc w:val="center"/>
              <w:rPr>
                <w:sz w:val="10"/>
                <w:szCs w:val="10"/>
              </w:rPr>
            </w:pPr>
            <w:r w:rsidRPr="0066037B">
              <w:rPr>
                <w:sz w:val="10"/>
                <w:szCs w:val="10"/>
              </w:rPr>
              <w:t>Filiale 1 Estavayer-le-Lac</w:t>
            </w:r>
          </w:p>
          <w:p w:rsidR="005F1F1F" w:rsidRPr="002F71D4" w:rsidRDefault="00B91180" w:rsidP="00DF1B94">
            <w:pPr>
              <w:spacing w:before="80"/>
              <w:jc w:val="center"/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ListeDéroulante5"/>
                  <w:enabled/>
                  <w:calcOnExit w:val="0"/>
                  <w:ddList>
                    <w:result w:val="1"/>
                    <w:listEntry w:val="K"/>
                    <w:listEntry w:val="T/G"/>
                    <w:listEntry w:val="T/U"/>
                    <w:listEntry w:val="NG"/>
                  </w:ddLis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FORMDROPDOWN </w:instrText>
            </w:r>
            <w:r w:rsidR="00F24DF7"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892" w:type="dxa"/>
            <w:tcBorders>
              <w:bottom w:val="single" w:sz="4" w:space="0" w:color="auto"/>
            </w:tcBorders>
          </w:tcPr>
          <w:p w:rsidR="005F1F1F" w:rsidRDefault="005F1F1F" w:rsidP="00DF1B94"/>
          <w:p w:rsidR="005F1F1F" w:rsidRDefault="005F1F1F" w:rsidP="00DF1B94">
            <w:r w:rsidRPr="0066037B">
              <w:rPr>
                <w:noProof/>
                <w:sz w:val="10"/>
                <w:szCs w:val="10"/>
              </w:rPr>
              <w:pict>
                <v:shape id="_x0000_s1291" type="#_x0000_t75" style="position:absolute;margin-left:13.9pt;margin-top:1pt;width:107.35pt;height:26.85pt;z-index:8" wrapcoords="-169 0 -169 20925 21600 20925 21600 0 -169 0">
                  <v:imagedata r:id="rId7" o:title="Logo_RBG_Ord"/>
                </v:shape>
              </w:pict>
            </w:r>
          </w:p>
          <w:p w:rsidR="005F1F1F" w:rsidRDefault="005F1F1F" w:rsidP="00DF1B94"/>
          <w:p w:rsidR="005F1F1F" w:rsidRPr="0066037B" w:rsidRDefault="005F1F1F" w:rsidP="00DF1B94">
            <w:pPr>
              <w:rPr>
                <w:sz w:val="16"/>
                <w:szCs w:val="16"/>
              </w:rPr>
            </w:pPr>
          </w:p>
          <w:p w:rsidR="005F1F1F" w:rsidRPr="0066037B" w:rsidRDefault="005F1F1F" w:rsidP="00DF1B94">
            <w:pPr>
              <w:jc w:val="center"/>
              <w:rPr>
                <w:sz w:val="10"/>
                <w:szCs w:val="10"/>
              </w:rPr>
            </w:pPr>
            <w:r w:rsidRPr="0066037B">
              <w:rPr>
                <w:sz w:val="10"/>
                <w:szCs w:val="10"/>
              </w:rPr>
              <w:t>Office fédéral des routes OFROU</w:t>
            </w:r>
          </w:p>
          <w:p w:rsidR="005F1F1F" w:rsidRPr="0066037B" w:rsidRDefault="005F1F1F" w:rsidP="00DF1B94">
            <w:pPr>
              <w:spacing w:before="20"/>
              <w:jc w:val="center"/>
              <w:rPr>
                <w:sz w:val="10"/>
                <w:szCs w:val="10"/>
              </w:rPr>
            </w:pPr>
            <w:r w:rsidRPr="0066037B">
              <w:rPr>
                <w:sz w:val="10"/>
                <w:szCs w:val="10"/>
              </w:rPr>
              <w:t>Filiale 1 Estavayer-le-Lac</w:t>
            </w:r>
          </w:p>
          <w:p w:rsidR="005F1F1F" w:rsidRPr="002F71D4" w:rsidRDefault="00B91180" w:rsidP="00DF1B94">
            <w:pPr>
              <w:spacing w:before="80"/>
              <w:jc w:val="center"/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ListeDéroulante5"/>
                  <w:enabled/>
                  <w:calcOnExit w:val="0"/>
                  <w:ddList>
                    <w:result w:val="2"/>
                    <w:listEntry w:val="K"/>
                    <w:listEntry w:val="T/G"/>
                    <w:listEntry w:val="T/U"/>
                    <w:listEntry w:val="NG"/>
                  </w:ddLis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FORMDROPDOWN </w:instrText>
            </w:r>
            <w:r w:rsidR="00F24DF7"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892" w:type="dxa"/>
            <w:tcBorders>
              <w:bottom w:val="single" w:sz="4" w:space="0" w:color="auto"/>
            </w:tcBorders>
          </w:tcPr>
          <w:p w:rsidR="005F1F1F" w:rsidRDefault="005F1F1F" w:rsidP="00DF1B94"/>
          <w:p w:rsidR="005F1F1F" w:rsidRDefault="005F1F1F" w:rsidP="00DF1B94">
            <w:r w:rsidRPr="0066037B">
              <w:rPr>
                <w:noProof/>
                <w:sz w:val="10"/>
                <w:szCs w:val="10"/>
              </w:rPr>
              <w:pict>
                <v:shape id="_x0000_s1292" type="#_x0000_t75" style="position:absolute;margin-left:13.9pt;margin-top:1pt;width:107.35pt;height:26.85pt;z-index:9" wrapcoords="-169 0 -169 20925 21600 20925 21600 0 -169 0">
                  <v:imagedata r:id="rId7" o:title="Logo_RBG_Ord"/>
                </v:shape>
              </w:pict>
            </w:r>
          </w:p>
          <w:p w:rsidR="005F1F1F" w:rsidRDefault="005F1F1F" w:rsidP="00DF1B94"/>
          <w:p w:rsidR="005F1F1F" w:rsidRPr="0066037B" w:rsidRDefault="005F1F1F" w:rsidP="00DF1B94">
            <w:pPr>
              <w:rPr>
                <w:sz w:val="16"/>
                <w:szCs w:val="16"/>
              </w:rPr>
            </w:pPr>
          </w:p>
          <w:p w:rsidR="005F1F1F" w:rsidRPr="0066037B" w:rsidRDefault="005F1F1F" w:rsidP="00DF1B94">
            <w:pPr>
              <w:jc w:val="center"/>
              <w:rPr>
                <w:sz w:val="10"/>
                <w:szCs w:val="10"/>
              </w:rPr>
            </w:pPr>
            <w:r w:rsidRPr="0066037B">
              <w:rPr>
                <w:sz w:val="10"/>
                <w:szCs w:val="10"/>
              </w:rPr>
              <w:t>Office fédéral des routes OFROU</w:t>
            </w:r>
          </w:p>
          <w:p w:rsidR="005F1F1F" w:rsidRPr="0066037B" w:rsidRDefault="005F1F1F" w:rsidP="00DF1B94">
            <w:pPr>
              <w:spacing w:before="20"/>
              <w:jc w:val="center"/>
              <w:rPr>
                <w:sz w:val="10"/>
                <w:szCs w:val="10"/>
              </w:rPr>
            </w:pPr>
            <w:r w:rsidRPr="0066037B">
              <w:rPr>
                <w:sz w:val="10"/>
                <w:szCs w:val="10"/>
              </w:rPr>
              <w:t>Filiale 1 Estavayer-le-Lac</w:t>
            </w:r>
          </w:p>
          <w:p w:rsidR="005F1F1F" w:rsidRPr="002F71D4" w:rsidRDefault="00B91180" w:rsidP="00DF1B94">
            <w:pPr>
              <w:spacing w:before="80"/>
              <w:jc w:val="center"/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ListeDéroulante5"/>
                  <w:enabled/>
                  <w:calcOnExit w:val="0"/>
                  <w:ddList>
                    <w:result w:val="3"/>
                    <w:listEntry w:val="K"/>
                    <w:listEntry w:val="T/G"/>
                    <w:listEntry w:val="T/U"/>
                    <w:listEntry w:val="NG"/>
                  </w:ddLis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FORMDROPDOWN </w:instrText>
            </w:r>
            <w:r w:rsidR="00F24DF7"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892" w:type="dxa"/>
            <w:tcBorders>
              <w:bottom w:val="single" w:sz="4" w:space="0" w:color="auto"/>
            </w:tcBorders>
          </w:tcPr>
          <w:p w:rsidR="005F1F1F" w:rsidRDefault="005F1F1F" w:rsidP="00DF1B94"/>
          <w:p w:rsidR="005F1F1F" w:rsidRDefault="005F1F1F" w:rsidP="00DF1B94">
            <w:r w:rsidRPr="0066037B">
              <w:rPr>
                <w:noProof/>
                <w:sz w:val="10"/>
                <w:szCs w:val="10"/>
              </w:rPr>
              <w:pict>
                <v:shape id="_x0000_s1293" type="#_x0000_t75" style="position:absolute;margin-left:13.9pt;margin-top:1pt;width:107.35pt;height:26.85pt;z-index:10" wrapcoords="-169 0 -169 20925 21600 20925 21600 0 -169 0">
                  <v:imagedata r:id="rId7" o:title="Logo_RBG_Ord"/>
                </v:shape>
              </w:pict>
            </w:r>
          </w:p>
          <w:p w:rsidR="005F1F1F" w:rsidRDefault="005F1F1F" w:rsidP="00DF1B94"/>
          <w:p w:rsidR="005F1F1F" w:rsidRPr="0066037B" w:rsidRDefault="005F1F1F" w:rsidP="00DF1B94">
            <w:pPr>
              <w:rPr>
                <w:sz w:val="16"/>
                <w:szCs w:val="16"/>
              </w:rPr>
            </w:pPr>
          </w:p>
          <w:p w:rsidR="005F1F1F" w:rsidRPr="0066037B" w:rsidRDefault="005F1F1F" w:rsidP="00DF1B94">
            <w:pPr>
              <w:jc w:val="center"/>
              <w:rPr>
                <w:sz w:val="10"/>
                <w:szCs w:val="10"/>
              </w:rPr>
            </w:pPr>
            <w:r w:rsidRPr="0066037B">
              <w:rPr>
                <w:sz w:val="10"/>
                <w:szCs w:val="10"/>
              </w:rPr>
              <w:t>Office fédéral des routes OFROU</w:t>
            </w:r>
          </w:p>
          <w:p w:rsidR="005F1F1F" w:rsidRPr="0066037B" w:rsidRDefault="005F1F1F" w:rsidP="00DF1B94">
            <w:pPr>
              <w:spacing w:before="20"/>
              <w:jc w:val="center"/>
              <w:rPr>
                <w:sz w:val="10"/>
                <w:szCs w:val="10"/>
              </w:rPr>
            </w:pPr>
            <w:r w:rsidRPr="0066037B">
              <w:rPr>
                <w:sz w:val="10"/>
                <w:szCs w:val="10"/>
              </w:rPr>
              <w:t>Filiale 1 Estavayer-le-Lac</w:t>
            </w:r>
          </w:p>
          <w:p w:rsidR="005F1F1F" w:rsidRPr="002F71D4" w:rsidRDefault="00B91180" w:rsidP="00DF1B94">
            <w:pPr>
              <w:spacing w:before="80"/>
              <w:jc w:val="center"/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ListeDéroulante5"/>
                  <w:enabled/>
                  <w:calcOnExit w:val="0"/>
                  <w:ddList>
                    <w:listEntry w:val="K"/>
                    <w:listEntry w:val="T/G"/>
                    <w:listEntry w:val="T/U"/>
                    <w:listEntry w:val="NG"/>
                  </w:ddLis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FORMDROPDOWN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5F1F1F" w:rsidTr="0066037B">
        <w:trPr>
          <w:trHeight w:hRule="exact" w:val="851"/>
        </w:trPr>
        <w:tc>
          <w:tcPr>
            <w:tcW w:w="2892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5F1F1F" w:rsidRPr="00850EEB" w:rsidRDefault="005F1F1F" w:rsidP="00DF1B94">
            <w:pPr>
              <w:spacing w:before="4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fldChar w:fldCharType="begin">
                <w:ffData>
                  <w:name w:val="Texte2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b/>
                <w:sz w:val="32"/>
                <w:szCs w:val="32"/>
              </w:rPr>
              <w:instrText xml:space="preserve"> FORMTEXT </w:instrText>
            </w:r>
            <w:r>
              <w:rPr>
                <w:b/>
                <w:sz w:val="32"/>
                <w:szCs w:val="32"/>
              </w:rPr>
            </w:r>
            <w:r>
              <w:rPr>
                <w:b/>
                <w:sz w:val="32"/>
                <w:szCs w:val="32"/>
              </w:rPr>
              <w:fldChar w:fldCharType="separate"/>
            </w:r>
            <w:r>
              <w:rPr>
                <w:b/>
                <w:sz w:val="32"/>
                <w:szCs w:val="32"/>
              </w:rPr>
              <w:t>404_FR</w:t>
            </w:r>
            <w:r>
              <w:rPr>
                <w:b/>
                <w:sz w:val="32"/>
                <w:szCs w:val="32"/>
              </w:rPr>
              <w:fldChar w:fldCharType="end"/>
            </w:r>
          </w:p>
        </w:tc>
        <w:tc>
          <w:tcPr>
            <w:tcW w:w="2892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5F1F1F" w:rsidRPr="00850EEB" w:rsidRDefault="005F1F1F" w:rsidP="00DF1B94">
            <w:pPr>
              <w:spacing w:before="4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fldChar w:fldCharType="begin">
                <w:ffData>
                  <w:name w:val="Texte2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b/>
                <w:sz w:val="32"/>
                <w:szCs w:val="32"/>
              </w:rPr>
              <w:instrText xml:space="preserve"> FORMTEXT </w:instrText>
            </w:r>
            <w:r>
              <w:rPr>
                <w:b/>
                <w:sz w:val="32"/>
                <w:szCs w:val="32"/>
              </w:rPr>
            </w:r>
            <w:r>
              <w:rPr>
                <w:b/>
                <w:sz w:val="32"/>
                <w:szCs w:val="32"/>
              </w:rPr>
              <w:fldChar w:fldCharType="separate"/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fldChar w:fldCharType="end"/>
            </w:r>
          </w:p>
        </w:tc>
        <w:tc>
          <w:tcPr>
            <w:tcW w:w="2892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5F1F1F" w:rsidRPr="00850EEB" w:rsidRDefault="005F1F1F" w:rsidP="00DF1B94">
            <w:pPr>
              <w:spacing w:before="4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fldChar w:fldCharType="begin">
                <w:ffData>
                  <w:name w:val="Texte2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b/>
                <w:sz w:val="32"/>
                <w:szCs w:val="32"/>
              </w:rPr>
              <w:instrText xml:space="preserve"> FORMTEXT </w:instrText>
            </w:r>
            <w:r>
              <w:rPr>
                <w:b/>
                <w:sz w:val="32"/>
                <w:szCs w:val="32"/>
              </w:rPr>
            </w:r>
            <w:r>
              <w:rPr>
                <w:b/>
                <w:sz w:val="32"/>
                <w:szCs w:val="32"/>
              </w:rPr>
              <w:fldChar w:fldCharType="separate"/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fldChar w:fldCharType="end"/>
            </w:r>
          </w:p>
        </w:tc>
        <w:tc>
          <w:tcPr>
            <w:tcW w:w="2892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5F1F1F" w:rsidRPr="00850EEB" w:rsidRDefault="005F1F1F" w:rsidP="00DF1B94">
            <w:pPr>
              <w:spacing w:before="4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fldChar w:fldCharType="begin">
                <w:ffData>
                  <w:name w:val="Texte2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b/>
                <w:sz w:val="32"/>
                <w:szCs w:val="32"/>
              </w:rPr>
              <w:instrText xml:space="preserve"> FORMTEXT </w:instrText>
            </w:r>
            <w:r>
              <w:rPr>
                <w:b/>
                <w:sz w:val="32"/>
                <w:szCs w:val="32"/>
              </w:rPr>
            </w:r>
            <w:r>
              <w:rPr>
                <w:b/>
                <w:sz w:val="32"/>
                <w:szCs w:val="32"/>
              </w:rPr>
              <w:fldChar w:fldCharType="separate"/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fldChar w:fldCharType="end"/>
            </w:r>
          </w:p>
        </w:tc>
        <w:tc>
          <w:tcPr>
            <w:tcW w:w="2892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5F1F1F" w:rsidRPr="00850EEB" w:rsidRDefault="005F1F1F" w:rsidP="00DF1B94">
            <w:pPr>
              <w:spacing w:before="4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fldChar w:fldCharType="begin">
                <w:ffData>
                  <w:name w:val="Texte2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b/>
                <w:sz w:val="32"/>
                <w:szCs w:val="32"/>
              </w:rPr>
              <w:instrText xml:space="preserve"> FORMTEXT </w:instrText>
            </w:r>
            <w:r>
              <w:rPr>
                <w:b/>
                <w:sz w:val="32"/>
                <w:szCs w:val="32"/>
              </w:rPr>
            </w:r>
            <w:r>
              <w:rPr>
                <w:b/>
                <w:sz w:val="32"/>
                <w:szCs w:val="32"/>
              </w:rPr>
              <w:fldChar w:fldCharType="separate"/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t> </w:t>
            </w:r>
            <w:r>
              <w:rPr>
                <w:b/>
                <w:sz w:val="32"/>
                <w:szCs w:val="32"/>
              </w:rPr>
              <w:fldChar w:fldCharType="end"/>
            </w:r>
          </w:p>
        </w:tc>
      </w:tr>
    </w:tbl>
    <w:p w:rsidR="00A774F3" w:rsidRDefault="00A774F3" w:rsidP="00A774F3">
      <w:pPr>
        <w:jc w:val="center"/>
        <w:rPr>
          <w:sz w:val="24"/>
          <w:szCs w:val="24"/>
        </w:rPr>
        <w:sectPr w:rsidR="00A774F3" w:rsidSect="00A774F3">
          <w:type w:val="continuous"/>
          <w:pgSz w:w="16838" w:h="11906" w:orient="landscape" w:code="9"/>
          <w:pgMar w:top="1418" w:right="1418" w:bottom="1258" w:left="1418" w:header="709" w:footer="709" w:gutter="0"/>
          <w:cols w:space="708"/>
          <w:docGrid w:linePitch="360"/>
        </w:sectPr>
      </w:pPr>
    </w:p>
    <w:tbl>
      <w:tblPr>
        <w:tblW w:w="17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92"/>
        <w:gridCol w:w="2892"/>
        <w:gridCol w:w="2892"/>
        <w:gridCol w:w="2892"/>
        <w:gridCol w:w="2892"/>
        <w:gridCol w:w="2892"/>
      </w:tblGrid>
      <w:tr w:rsidR="005F1F1F" w:rsidTr="0066037B">
        <w:trPr>
          <w:trHeight w:val="5443"/>
        </w:trPr>
        <w:tc>
          <w:tcPr>
            <w:tcW w:w="2892" w:type="dxa"/>
            <w:tcBorders>
              <w:top w:val="nil"/>
              <w:bottom w:val="nil"/>
            </w:tcBorders>
          </w:tcPr>
          <w:p w:rsidR="005F1F1F" w:rsidRDefault="005F1F1F" w:rsidP="00DF1B94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fldChar w:fldCharType="begin">
                <w:ffData>
                  <w:name w:val="ListeDéroulante4"/>
                  <w:enabled/>
                  <w:calcOnExit w:val="0"/>
                  <w:ddList>
                    <w:result w:val="5"/>
                    <w:listEntry w:val=" "/>
                    <w:listEntry w:val="N01A"/>
                    <w:listEntry w:val="N01"/>
                    <w:listEntry w:val="N05"/>
                    <w:listEntry w:val="N09"/>
                    <w:listEntry w:val="N12"/>
                    <w:listEntry w:val="N16"/>
                  </w:ddList>
                </w:ffData>
              </w:fldChar>
            </w:r>
            <w:r>
              <w:rPr>
                <w:sz w:val="24"/>
                <w:szCs w:val="24"/>
              </w:rPr>
              <w:instrText xml:space="preserve"> FORMDROPDOWN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</w:p>
          <w:p w:rsidR="005F1F1F" w:rsidRPr="002A1393" w:rsidRDefault="005F1F1F" w:rsidP="00DF1B94">
            <w:pPr>
              <w:spacing w:before="120"/>
              <w:jc w:val="center"/>
              <w:rPr>
                <w:sz w:val="20"/>
                <w:szCs w:val="20"/>
              </w:rPr>
            </w:pPr>
            <w:r w:rsidRPr="002A1393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text" w:val="Données d'ouvrage"/>
                  <w:ddList>
                    <w:result w:val="22"/>
                    <w:listEntry w:val=" "/>
                    <w:listEntry w:val="01 Bardonnex-Bernex"/>
                    <w:listEntry w:val="02 Bernex-Ferney"/>
                    <w:listEntry w:val="03 Ferney-Coppet"/>
                    <w:listEntry w:val="04 Coppet-Gland"/>
                    <w:listEntry w:val="05 Gland-Etoy "/>
                    <w:listEntry w:val="06 Etoy-Ecublens"/>
                    <w:listEntry w:val="07 Maladière-Villars-Ste-Croix "/>
                    <w:listEntry w:val="08 Villars-Ste-Croix -Oulens"/>
                    <w:listEntry w:val="09 Oulens-Yverdon "/>
                    <w:listEntry w:val="10 Yverdon-Arrissoules"/>
                    <w:listEntry w:val="11 Arrissoules-Payerne"/>
                    <w:listEntry w:val="12 Payerne-Faoug"/>
                    <w:listEntry w:val="13 Faoug-Kerzers"/>
                    <w:listEntry w:val="31 Vallorbe-Essert-Pittet"/>
                    <w:listEntry w:val="32 Villars-Ste-Croix-Vennes"/>
                    <w:listEntry w:val="33 Vennes-Chexbres"/>
                    <w:listEntry w:val="34 Chexbres-Montreux"/>
                    <w:listEntry w:val="35 Montreux-Roche"/>
                    <w:listEntry w:val="36 Roche-Bex"/>
                    <w:listEntry w:val="41 La Veyre-Semsales"/>
                    <w:listEntry w:val="42 Semsales-Riaz"/>
                    <w:listEntry w:val="43 Riaz-Ecuvillens "/>
                    <w:listEntry w:val="44 Ecuvillens-Düdingen"/>
                    <w:listEntry w:val="45 Düdingen-Flamatt "/>
                  </w:ddList>
                </w:ffData>
              </w:fldChar>
            </w:r>
            <w:r w:rsidRPr="002A1393">
              <w:rPr>
                <w:sz w:val="20"/>
                <w:szCs w:val="20"/>
              </w:rPr>
              <w:instrText xml:space="preserve"> FORMDROPDOWN </w:instrText>
            </w:r>
            <w:r w:rsidRPr="002A1393">
              <w:rPr>
                <w:sz w:val="20"/>
                <w:szCs w:val="20"/>
              </w:rPr>
            </w:r>
            <w:r w:rsidRPr="002A1393">
              <w:rPr>
                <w:sz w:val="20"/>
                <w:szCs w:val="20"/>
              </w:rPr>
              <w:fldChar w:fldCharType="end"/>
            </w:r>
          </w:p>
          <w:p w:rsidR="005F1F1F" w:rsidRPr="002A1393" w:rsidRDefault="005F1F1F" w:rsidP="00DF1B94">
            <w:pPr>
              <w:spacing w:before="120"/>
              <w:jc w:val="center"/>
              <w:rPr>
                <w:sz w:val="20"/>
                <w:szCs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Données d'ouvrage"/>
                  <w:ddList>
                    <w:listEntry w:val=" "/>
                    <w:listEntry w:val="21 Yverdon-Concise "/>
                    <w:listEntry w:val="22 Concise-Areuse "/>
                    <w:listEntry w:val="23 Areuse-Marin"/>
                    <w:listEntry w:val="24 Marin-La Neuveville "/>
                    <w:listEntry w:val="25 La Neuveville-Bienne"/>
                    <w:listEntry w:val="51 Boncourt-Porrentruy-O"/>
                    <w:listEntry w:val="52 Porrentruy-O-Glovelier"/>
                    <w:listEntry w:val="53 Glovelier-Delemont-E"/>
                    <w:listEntry w:val="54 Delemont-Est-Court "/>
                    <w:listEntry w:val="55 Court-Tavannes "/>
                    <w:listEntry w:val="56 Tavannes-Bözingenfeld"/>
                  </w:ddList>
                </w:ffData>
              </w:fldChar>
            </w:r>
            <w:r>
              <w:instrText xml:space="preserve"> FORMDROPDOWN </w:instrText>
            </w:r>
            <w:r>
              <w:fldChar w:fldCharType="end"/>
            </w:r>
          </w:p>
          <w:p w:rsidR="005F1F1F" w:rsidRDefault="005F1F1F" w:rsidP="00DF1B94">
            <w:pPr>
              <w:jc w:val="center"/>
              <w:rPr>
                <w:sz w:val="24"/>
                <w:szCs w:val="24"/>
              </w:rPr>
            </w:pPr>
          </w:p>
          <w:p w:rsidR="005F1F1F" w:rsidRDefault="005F1F1F" w:rsidP="00DF1B94">
            <w:pPr>
              <w:jc w:val="center"/>
              <w:rPr>
                <w:sz w:val="24"/>
                <w:szCs w:val="24"/>
              </w:rPr>
            </w:pPr>
          </w:p>
          <w:p w:rsidR="005F1F1F" w:rsidRPr="007D2D58" w:rsidRDefault="005F1F1F" w:rsidP="00DF1B94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 w:rsidRPr="007D2D58">
              <w:rPr>
                <w:b/>
                <w:noProof/>
                <w:sz w:val="24"/>
                <w:szCs w:val="24"/>
              </w:rPr>
              <w:t>VIADUC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DF1B94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 w:rsidRPr="007D2D58">
              <w:rPr>
                <w:b/>
                <w:noProof/>
                <w:sz w:val="24"/>
                <w:szCs w:val="24"/>
              </w:rPr>
              <w:t xml:space="preserve">de la 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DF1B94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 w:rsidRPr="007D2D58">
              <w:rPr>
                <w:b/>
                <w:noProof/>
                <w:sz w:val="24"/>
                <w:szCs w:val="24"/>
              </w:rPr>
              <w:t>GRUYERE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DF1B94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DF1B94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Default="005F1F1F" w:rsidP="00DF1B94">
            <w:pPr>
              <w:spacing w:before="120"/>
              <w:jc w:val="center"/>
              <w:rPr>
                <w:sz w:val="24"/>
                <w:szCs w:val="24"/>
              </w:rPr>
            </w:pPr>
          </w:p>
          <w:p w:rsidR="005F1F1F" w:rsidRDefault="005F1F1F" w:rsidP="00DF1B94">
            <w:pPr>
              <w:jc w:val="center"/>
              <w:rPr>
                <w:sz w:val="24"/>
                <w:szCs w:val="24"/>
              </w:rPr>
            </w:pPr>
          </w:p>
          <w:p w:rsidR="005F1F1F" w:rsidRPr="007D2D58" w:rsidRDefault="005F1F1F" w:rsidP="00DF1B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DOSSIER</w:t>
            </w:r>
          </w:p>
          <w:p w:rsidR="005F1F1F" w:rsidRPr="007D2D58" w:rsidRDefault="005F1F1F" w:rsidP="00DF1B94">
            <w:pPr>
              <w:jc w:val="center"/>
              <w:rPr>
                <w:sz w:val="28"/>
                <w:szCs w:val="28"/>
              </w:rPr>
            </w:pPr>
            <w:r w:rsidRPr="007D2D58">
              <w:rPr>
                <w:sz w:val="28"/>
                <w:szCs w:val="28"/>
              </w:rPr>
              <w:t>DE</w:t>
            </w:r>
          </w:p>
          <w:p w:rsidR="005F1F1F" w:rsidRPr="007D2D58" w:rsidRDefault="005F1F1F" w:rsidP="00DF1B94">
            <w:pPr>
              <w:jc w:val="center"/>
              <w:rPr>
                <w:sz w:val="28"/>
                <w:szCs w:val="28"/>
              </w:rPr>
            </w:pPr>
            <w:r w:rsidRPr="007D2D58">
              <w:rPr>
                <w:sz w:val="28"/>
                <w:szCs w:val="28"/>
              </w:rPr>
              <w:t>CONSERVATION</w:t>
            </w:r>
          </w:p>
          <w:p w:rsidR="005F1F1F" w:rsidRPr="0066037B" w:rsidRDefault="005F1F1F" w:rsidP="00DF1B9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92" w:type="dxa"/>
            <w:tcBorders>
              <w:top w:val="nil"/>
              <w:bottom w:val="nil"/>
            </w:tcBorders>
          </w:tcPr>
          <w:p w:rsidR="005F1F1F" w:rsidRDefault="005F1F1F" w:rsidP="00DF1B94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ListeDéroulante4"/>
                  <w:enabled/>
                  <w:calcOnExit w:val="0"/>
                  <w:ddList>
                    <w:listEntry w:val=" "/>
                    <w:listEntry w:val="N01A"/>
                    <w:listEntry w:val="N01"/>
                    <w:listEntry w:val="N05"/>
                    <w:listEntry w:val="N09"/>
                    <w:listEntry w:val="N12"/>
                    <w:listEntry w:val="N16"/>
                  </w:ddList>
                </w:ffData>
              </w:fldChar>
            </w:r>
            <w:r>
              <w:rPr>
                <w:sz w:val="24"/>
                <w:szCs w:val="24"/>
              </w:rPr>
              <w:instrText xml:space="preserve"> FORMDROPDOWN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</w:p>
          <w:p w:rsidR="005F1F1F" w:rsidRPr="002A1393" w:rsidRDefault="005F1F1F" w:rsidP="00DF1B94">
            <w:pPr>
              <w:spacing w:before="120"/>
              <w:jc w:val="center"/>
              <w:rPr>
                <w:sz w:val="20"/>
                <w:szCs w:val="20"/>
              </w:rPr>
            </w:pPr>
            <w:r w:rsidRPr="002A1393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text" w:val="Données d'ouvrage"/>
                  <w:ddList>
                    <w:listEntry w:val=" "/>
                    <w:listEntry w:val="01 Bardonnex-Bernex"/>
                    <w:listEntry w:val="02 Bernex-Ferney"/>
                    <w:listEntry w:val="03 Ferney-Coppet"/>
                    <w:listEntry w:val="04 Coppet-Gland"/>
                    <w:listEntry w:val="05 Gland-Etoy "/>
                    <w:listEntry w:val="06 Etoy-Ecublens"/>
                    <w:listEntry w:val="07 Maladière-Villars-Ste-Croix "/>
                    <w:listEntry w:val="08 Villars-Ste-Croix -Oulens"/>
                    <w:listEntry w:val="09 Oulens-Yverdon "/>
                    <w:listEntry w:val="10 Yverdon-Arrissoules"/>
                    <w:listEntry w:val="11 Arrissoules-Payerne"/>
                    <w:listEntry w:val="12 Payerne-Faoug"/>
                    <w:listEntry w:val="13 Faoug-Kerzers"/>
                    <w:listEntry w:val="31 Vallorbe-Essert-Pittet"/>
                    <w:listEntry w:val="32 Villars-Ste-Croix-Vennes"/>
                    <w:listEntry w:val="33 Vennes-Chexbres"/>
                    <w:listEntry w:val="34 Chexbres-Montreux"/>
                    <w:listEntry w:val="35 Montreux-Roche"/>
                    <w:listEntry w:val="36 Roche-Bex"/>
                    <w:listEntry w:val="41 La Veyre-Semsales"/>
                    <w:listEntry w:val="42 Semsales-Riaz"/>
                    <w:listEntry w:val="43 Riaz-Ecuvillens "/>
                    <w:listEntry w:val="44 Ecuvillens-Düdingen"/>
                    <w:listEntry w:val="45 Düdingen-Flamatt "/>
                  </w:ddList>
                </w:ffData>
              </w:fldChar>
            </w:r>
            <w:r w:rsidRPr="002A1393">
              <w:rPr>
                <w:sz w:val="20"/>
                <w:szCs w:val="20"/>
              </w:rPr>
              <w:instrText xml:space="preserve"> FORMDROPDOWN </w:instrText>
            </w:r>
            <w:r w:rsidRPr="002A1393">
              <w:rPr>
                <w:sz w:val="20"/>
                <w:szCs w:val="20"/>
              </w:rPr>
            </w:r>
            <w:r w:rsidRPr="002A1393">
              <w:rPr>
                <w:sz w:val="20"/>
                <w:szCs w:val="20"/>
              </w:rPr>
              <w:fldChar w:fldCharType="end"/>
            </w:r>
          </w:p>
          <w:p w:rsidR="005F1F1F" w:rsidRPr="002A1393" w:rsidRDefault="005F1F1F" w:rsidP="00DF1B94">
            <w:pPr>
              <w:spacing w:before="120"/>
              <w:jc w:val="center"/>
              <w:rPr>
                <w:sz w:val="20"/>
                <w:szCs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Données d'ouvrage"/>
                  <w:ddList>
                    <w:listEntry w:val=" "/>
                    <w:listEntry w:val="21 Yverdon-Concise "/>
                    <w:listEntry w:val="22 Concise-Areuse "/>
                    <w:listEntry w:val="23 Areuse-Marin"/>
                    <w:listEntry w:val="24 Marin-La Neuveville "/>
                    <w:listEntry w:val="25 La Neuveville-Bienne"/>
                    <w:listEntry w:val="51 Boncourt-Porrentruy-O"/>
                    <w:listEntry w:val="52 Porrentruy-O-Glovelier"/>
                    <w:listEntry w:val="53 Glovelier-Delemont-E"/>
                    <w:listEntry w:val="54 Delemont-Est-Court "/>
                    <w:listEntry w:val="55 Court-Tavannes "/>
                    <w:listEntry w:val="56 Tavannes-Bözingenfeld"/>
                  </w:ddList>
                </w:ffData>
              </w:fldChar>
            </w:r>
            <w:r>
              <w:instrText xml:space="preserve"> FORMDROPDOWN </w:instrText>
            </w:r>
            <w:r>
              <w:fldChar w:fldCharType="end"/>
            </w:r>
          </w:p>
          <w:p w:rsidR="005F1F1F" w:rsidRDefault="005F1F1F" w:rsidP="00DF1B94">
            <w:pPr>
              <w:jc w:val="center"/>
              <w:rPr>
                <w:sz w:val="24"/>
                <w:szCs w:val="24"/>
              </w:rPr>
            </w:pPr>
          </w:p>
          <w:p w:rsidR="005F1F1F" w:rsidRDefault="005F1F1F" w:rsidP="00DF1B94">
            <w:pPr>
              <w:jc w:val="center"/>
              <w:rPr>
                <w:sz w:val="24"/>
                <w:szCs w:val="24"/>
              </w:rPr>
            </w:pPr>
          </w:p>
          <w:p w:rsidR="005F1F1F" w:rsidRPr="007D2D58" w:rsidRDefault="005F1F1F" w:rsidP="00DF1B94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DF1B94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DF1B94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DF1B94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DF1B94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Default="005F1F1F" w:rsidP="00DF1B94">
            <w:pPr>
              <w:spacing w:before="120"/>
              <w:jc w:val="center"/>
              <w:rPr>
                <w:sz w:val="24"/>
                <w:szCs w:val="24"/>
              </w:rPr>
            </w:pPr>
          </w:p>
          <w:p w:rsidR="005F1F1F" w:rsidRDefault="005F1F1F" w:rsidP="00DF1B94">
            <w:pPr>
              <w:jc w:val="center"/>
              <w:rPr>
                <w:sz w:val="24"/>
                <w:szCs w:val="24"/>
              </w:rPr>
            </w:pPr>
          </w:p>
          <w:p w:rsidR="005F1F1F" w:rsidRPr="007D2D58" w:rsidRDefault="005F1F1F" w:rsidP="00DF1B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DOSSIER</w:t>
            </w:r>
          </w:p>
          <w:p w:rsidR="005F1F1F" w:rsidRPr="007D2D58" w:rsidRDefault="005F1F1F" w:rsidP="00DF1B94">
            <w:pPr>
              <w:jc w:val="center"/>
              <w:rPr>
                <w:sz w:val="28"/>
                <w:szCs w:val="28"/>
              </w:rPr>
            </w:pPr>
            <w:r w:rsidRPr="007D2D58">
              <w:rPr>
                <w:sz w:val="28"/>
                <w:szCs w:val="28"/>
              </w:rPr>
              <w:t>DE</w:t>
            </w:r>
          </w:p>
          <w:p w:rsidR="005F1F1F" w:rsidRPr="007D2D58" w:rsidRDefault="005F1F1F" w:rsidP="00DF1B94">
            <w:pPr>
              <w:jc w:val="center"/>
              <w:rPr>
                <w:sz w:val="28"/>
                <w:szCs w:val="28"/>
              </w:rPr>
            </w:pPr>
            <w:r w:rsidRPr="007D2D58">
              <w:rPr>
                <w:sz w:val="28"/>
                <w:szCs w:val="28"/>
              </w:rPr>
              <w:t>CONSERVATION</w:t>
            </w:r>
          </w:p>
          <w:p w:rsidR="005F1F1F" w:rsidRPr="0066037B" w:rsidRDefault="005F1F1F" w:rsidP="00DF1B9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92" w:type="dxa"/>
            <w:tcBorders>
              <w:top w:val="nil"/>
              <w:bottom w:val="nil"/>
            </w:tcBorders>
          </w:tcPr>
          <w:p w:rsidR="005F1F1F" w:rsidRDefault="005F1F1F" w:rsidP="00DF1B94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ListeDéroulante4"/>
                  <w:enabled/>
                  <w:calcOnExit w:val="0"/>
                  <w:ddList>
                    <w:listEntry w:val=" "/>
                    <w:listEntry w:val="N01A"/>
                    <w:listEntry w:val="N01"/>
                    <w:listEntry w:val="N05"/>
                    <w:listEntry w:val="N09"/>
                    <w:listEntry w:val="N12"/>
                    <w:listEntry w:val="N16"/>
                  </w:ddList>
                </w:ffData>
              </w:fldChar>
            </w:r>
            <w:r>
              <w:rPr>
                <w:sz w:val="24"/>
                <w:szCs w:val="24"/>
              </w:rPr>
              <w:instrText xml:space="preserve"> FORMDROPDOWN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</w:p>
          <w:p w:rsidR="005F1F1F" w:rsidRPr="002A1393" w:rsidRDefault="005F1F1F" w:rsidP="00DF1B94">
            <w:pPr>
              <w:spacing w:before="120"/>
              <w:jc w:val="center"/>
              <w:rPr>
                <w:sz w:val="20"/>
                <w:szCs w:val="20"/>
              </w:rPr>
            </w:pPr>
            <w:r w:rsidRPr="002A1393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text" w:val="Données d'ouvrage"/>
                  <w:ddList>
                    <w:listEntry w:val=" "/>
                    <w:listEntry w:val="01 Bardonnex-Bernex"/>
                    <w:listEntry w:val="02 Bernex-Ferney"/>
                    <w:listEntry w:val="03 Ferney-Coppet"/>
                    <w:listEntry w:val="04 Coppet-Gland"/>
                    <w:listEntry w:val="05 Gland-Etoy "/>
                    <w:listEntry w:val="06 Etoy-Ecublens"/>
                    <w:listEntry w:val="07 Maladière-Villars-Ste-Croix "/>
                    <w:listEntry w:val="08 Villars-Ste-Croix -Oulens"/>
                    <w:listEntry w:val="09 Oulens-Yverdon "/>
                    <w:listEntry w:val="10 Yverdon-Arrissoules"/>
                    <w:listEntry w:val="11 Arrissoules-Payerne"/>
                    <w:listEntry w:val="12 Payerne-Faoug"/>
                    <w:listEntry w:val="13 Faoug-Kerzers"/>
                    <w:listEntry w:val="31 Vallorbe-Essert-Pittet"/>
                    <w:listEntry w:val="32 Villars-Ste-Croix-Vennes"/>
                    <w:listEntry w:val="33 Vennes-Chexbres"/>
                    <w:listEntry w:val="34 Chexbres-Montreux"/>
                    <w:listEntry w:val="35 Montreux-Roche"/>
                    <w:listEntry w:val="36 Roche-Bex"/>
                    <w:listEntry w:val="41 La Veyre-Semsales"/>
                    <w:listEntry w:val="42 Semsales-Riaz"/>
                    <w:listEntry w:val="43 Riaz-Ecuvillens "/>
                    <w:listEntry w:val="44 Ecuvillens-Düdingen"/>
                    <w:listEntry w:val="45 Düdingen-Flamatt "/>
                  </w:ddList>
                </w:ffData>
              </w:fldChar>
            </w:r>
            <w:r w:rsidRPr="002A1393">
              <w:rPr>
                <w:sz w:val="20"/>
                <w:szCs w:val="20"/>
              </w:rPr>
              <w:instrText xml:space="preserve"> FORMDROPDOWN </w:instrText>
            </w:r>
            <w:r w:rsidRPr="002A1393">
              <w:rPr>
                <w:sz w:val="20"/>
                <w:szCs w:val="20"/>
              </w:rPr>
            </w:r>
            <w:r w:rsidRPr="002A1393">
              <w:rPr>
                <w:sz w:val="20"/>
                <w:szCs w:val="20"/>
              </w:rPr>
              <w:fldChar w:fldCharType="end"/>
            </w:r>
          </w:p>
          <w:p w:rsidR="005F1F1F" w:rsidRPr="002A1393" w:rsidRDefault="005F1F1F" w:rsidP="00DF1B94">
            <w:pPr>
              <w:spacing w:before="120"/>
              <w:jc w:val="center"/>
              <w:rPr>
                <w:sz w:val="20"/>
                <w:szCs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Données d'ouvrage"/>
                  <w:ddList>
                    <w:listEntry w:val=" "/>
                    <w:listEntry w:val="21 Yverdon-Concise "/>
                    <w:listEntry w:val="22 Concise-Areuse "/>
                    <w:listEntry w:val="23 Areuse-Marin"/>
                    <w:listEntry w:val="24 Marin-La Neuveville "/>
                    <w:listEntry w:val="25 La Neuveville-Bienne"/>
                    <w:listEntry w:val="51 Boncourt-Porrentruy-O"/>
                    <w:listEntry w:val="52 Porrentruy-O-Glovelier"/>
                    <w:listEntry w:val="53 Glovelier-Delemont-E"/>
                    <w:listEntry w:val="54 Delemont-Est-Court "/>
                    <w:listEntry w:val="55 Court-Tavannes "/>
                    <w:listEntry w:val="56 Tavannes-Bözingenfeld"/>
                  </w:ddList>
                </w:ffData>
              </w:fldChar>
            </w:r>
            <w:r>
              <w:instrText xml:space="preserve"> FORMDROPDOWN </w:instrText>
            </w:r>
            <w:r>
              <w:fldChar w:fldCharType="end"/>
            </w:r>
          </w:p>
          <w:p w:rsidR="005F1F1F" w:rsidRDefault="005F1F1F" w:rsidP="00DF1B94">
            <w:pPr>
              <w:jc w:val="center"/>
              <w:rPr>
                <w:sz w:val="24"/>
                <w:szCs w:val="24"/>
              </w:rPr>
            </w:pPr>
          </w:p>
          <w:p w:rsidR="005F1F1F" w:rsidRDefault="005F1F1F" w:rsidP="00DF1B94">
            <w:pPr>
              <w:jc w:val="center"/>
              <w:rPr>
                <w:sz w:val="24"/>
                <w:szCs w:val="24"/>
              </w:rPr>
            </w:pPr>
          </w:p>
          <w:p w:rsidR="005F1F1F" w:rsidRPr="007D2D58" w:rsidRDefault="005F1F1F" w:rsidP="00DF1B94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DF1B94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DF1B94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DF1B94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DF1B94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Default="005F1F1F" w:rsidP="00DF1B94">
            <w:pPr>
              <w:spacing w:before="120"/>
              <w:jc w:val="center"/>
              <w:rPr>
                <w:sz w:val="24"/>
                <w:szCs w:val="24"/>
              </w:rPr>
            </w:pPr>
          </w:p>
          <w:p w:rsidR="005F1F1F" w:rsidRDefault="005F1F1F" w:rsidP="00DF1B94">
            <w:pPr>
              <w:jc w:val="center"/>
              <w:rPr>
                <w:sz w:val="24"/>
                <w:szCs w:val="24"/>
              </w:rPr>
            </w:pPr>
          </w:p>
          <w:p w:rsidR="005F1F1F" w:rsidRPr="007D2D58" w:rsidRDefault="005F1F1F" w:rsidP="00DF1B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DOSSIER</w:t>
            </w:r>
          </w:p>
          <w:p w:rsidR="005F1F1F" w:rsidRPr="007D2D58" w:rsidRDefault="005F1F1F" w:rsidP="00DF1B94">
            <w:pPr>
              <w:jc w:val="center"/>
              <w:rPr>
                <w:sz w:val="28"/>
                <w:szCs w:val="28"/>
              </w:rPr>
            </w:pPr>
            <w:r w:rsidRPr="007D2D58">
              <w:rPr>
                <w:sz w:val="28"/>
                <w:szCs w:val="28"/>
              </w:rPr>
              <w:t>DE</w:t>
            </w:r>
          </w:p>
          <w:p w:rsidR="005F1F1F" w:rsidRPr="007D2D58" w:rsidRDefault="005F1F1F" w:rsidP="00DF1B94">
            <w:pPr>
              <w:jc w:val="center"/>
              <w:rPr>
                <w:sz w:val="28"/>
                <w:szCs w:val="28"/>
              </w:rPr>
            </w:pPr>
            <w:r w:rsidRPr="007D2D58">
              <w:rPr>
                <w:sz w:val="28"/>
                <w:szCs w:val="28"/>
              </w:rPr>
              <w:t>CONSERVATION</w:t>
            </w:r>
          </w:p>
          <w:p w:rsidR="005F1F1F" w:rsidRPr="0066037B" w:rsidRDefault="005F1F1F" w:rsidP="00DF1B9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92" w:type="dxa"/>
            <w:tcBorders>
              <w:top w:val="nil"/>
              <w:bottom w:val="nil"/>
            </w:tcBorders>
          </w:tcPr>
          <w:p w:rsidR="005F1F1F" w:rsidRDefault="005F1F1F" w:rsidP="00DF1B94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ListeDéroulante4"/>
                  <w:enabled/>
                  <w:calcOnExit w:val="0"/>
                  <w:ddList>
                    <w:listEntry w:val=" "/>
                    <w:listEntry w:val="N01A"/>
                    <w:listEntry w:val="N01"/>
                    <w:listEntry w:val="N05"/>
                    <w:listEntry w:val="N09"/>
                    <w:listEntry w:val="N12"/>
                    <w:listEntry w:val="N16"/>
                  </w:ddList>
                </w:ffData>
              </w:fldChar>
            </w:r>
            <w:r>
              <w:rPr>
                <w:sz w:val="24"/>
                <w:szCs w:val="24"/>
              </w:rPr>
              <w:instrText xml:space="preserve"> FORMDROPDOWN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</w:p>
          <w:p w:rsidR="005F1F1F" w:rsidRPr="002A1393" w:rsidRDefault="005F1F1F" w:rsidP="00DF1B94">
            <w:pPr>
              <w:spacing w:before="120"/>
              <w:jc w:val="center"/>
              <w:rPr>
                <w:sz w:val="20"/>
                <w:szCs w:val="20"/>
              </w:rPr>
            </w:pPr>
            <w:r w:rsidRPr="002A1393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text" w:val="Données d'ouvrage"/>
                  <w:ddList>
                    <w:listEntry w:val=" "/>
                    <w:listEntry w:val="01 Bardonnex-Bernex"/>
                    <w:listEntry w:val="02 Bernex-Ferney"/>
                    <w:listEntry w:val="03 Ferney-Coppet"/>
                    <w:listEntry w:val="04 Coppet-Gland"/>
                    <w:listEntry w:val="05 Gland-Etoy "/>
                    <w:listEntry w:val="06 Etoy-Ecublens"/>
                    <w:listEntry w:val="07 Maladière-Villars-Ste-Croix "/>
                    <w:listEntry w:val="08 Villars-Ste-Croix -Oulens"/>
                    <w:listEntry w:val="09 Oulens-Yverdon "/>
                    <w:listEntry w:val="10 Yverdon-Arrissoules"/>
                    <w:listEntry w:val="11 Arrissoules-Payerne"/>
                    <w:listEntry w:val="12 Payerne-Faoug"/>
                    <w:listEntry w:val="13 Faoug-Kerzers"/>
                    <w:listEntry w:val="31 Vallorbe-Essert-Pittet"/>
                    <w:listEntry w:val="32 Villars-Ste-Croix-Vennes"/>
                    <w:listEntry w:val="33 Vennes-Chexbres"/>
                    <w:listEntry w:val="34 Chexbres-Montreux"/>
                    <w:listEntry w:val="35 Montreux-Roche"/>
                    <w:listEntry w:val="36 Roche-Bex"/>
                    <w:listEntry w:val="41 La Veyre-Semsales"/>
                    <w:listEntry w:val="42 Semsales-Riaz"/>
                    <w:listEntry w:val="43 Riaz-Ecuvillens "/>
                    <w:listEntry w:val="44 Ecuvillens-Düdingen"/>
                    <w:listEntry w:val="45 Düdingen-Flamatt "/>
                  </w:ddList>
                </w:ffData>
              </w:fldChar>
            </w:r>
            <w:r w:rsidRPr="002A1393">
              <w:rPr>
                <w:sz w:val="20"/>
                <w:szCs w:val="20"/>
              </w:rPr>
              <w:instrText xml:space="preserve"> FORMDROPDOWN </w:instrText>
            </w:r>
            <w:r w:rsidRPr="002A1393">
              <w:rPr>
                <w:sz w:val="20"/>
                <w:szCs w:val="20"/>
              </w:rPr>
            </w:r>
            <w:r w:rsidRPr="002A1393">
              <w:rPr>
                <w:sz w:val="20"/>
                <w:szCs w:val="20"/>
              </w:rPr>
              <w:fldChar w:fldCharType="end"/>
            </w:r>
          </w:p>
          <w:p w:rsidR="005F1F1F" w:rsidRPr="002A1393" w:rsidRDefault="005F1F1F" w:rsidP="00DF1B94">
            <w:pPr>
              <w:spacing w:before="120"/>
              <w:jc w:val="center"/>
              <w:rPr>
                <w:sz w:val="20"/>
                <w:szCs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Données d'ouvrage"/>
                  <w:ddList>
                    <w:listEntry w:val=" "/>
                    <w:listEntry w:val="21 Yverdon-Concise "/>
                    <w:listEntry w:val="22 Concise-Areuse "/>
                    <w:listEntry w:val="23 Areuse-Marin"/>
                    <w:listEntry w:val="24 Marin-La Neuveville "/>
                    <w:listEntry w:val="25 La Neuveville-Bienne"/>
                    <w:listEntry w:val="51 Boncourt-Porrentruy-O"/>
                    <w:listEntry w:val="52 Porrentruy-O-Glovelier"/>
                    <w:listEntry w:val="53 Glovelier-Delemont-E"/>
                    <w:listEntry w:val="54 Delemont-Est-Court "/>
                    <w:listEntry w:val="55 Court-Tavannes "/>
                    <w:listEntry w:val="56 Tavannes-Bözingenfeld"/>
                  </w:ddList>
                </w:ffData>
              </w:fldChar>
            </w:r>
            <w:r>
              <w:instrText xml:space="preserve"> FORMDROPDOWN </w:instrText>
            </w:r>
            <w:r>
              <w:fldChar w:fldCharType="end"/>
            </w:r>
          </w:p>
          <w:p w:rsidR="005F1F1F" w:rsidRDefault="005F1F1F" w:rsidP="00DF1B94">
            <w:pPr>
              <w:jc w:val="center"/>
              <w:rPr>
                <w:sz w:val="24"/>
                <w:szCs w:val="24"/>
              </w:rPr>
            </w:pPr>
          </w:p>
          <w:p w:rsidR="005F1F1F" w:rsidRDefault="005F1F1F" w:rsidP="00DF1B94">
            <w:pPr>
              <w:jc w:val="center"/>
              <w:rPr>
                <w:sz w:val="24"/>
                <w:szCs w:val="24"/>
              </w:rPr>
            </w:pPr>
          </w:p>
          <w:p w:rsidR="005F1F1F" w:rsidRPr="007D2D58" w:rsidRDefault="005F1F1F" w:rsidP="00DF1B94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DF1B94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DF1B94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DF1B94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DF1B94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Default="005F1F1F" w:rsidP="00DF1B94">
            <w:pPr>
              <w:spacing w:before="120"/>
              <w:jc w:val="center"/>
              <w:rPr>
                <w:sz w:val="24"/>
                <w:szCs w:val="24"/>
              </w:rPr>
            </w:pPr>
          </w:p>
          <w:p w:rsidR="005F1F1F" w:rsidRDefault="005F1F1F" w:rsidP="00DF1B94">
            <w:pPr>
              <w:jc w:val="center"/>
              <w:rPr>
                <w:sz w:val="24"/>
                <w:szCs w:val="24"/>
              </w:rPr>
            </w:pPr>
          </w:p>
          <w:p w:rsidR="005F1F1F" w:rsidRPr="007D2D58" w:rsidRDefault="005F1F1F" w:rsidP="00DF1B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DOSSIER</w:t>
            </w:r>
          </w:p>
          <w:p w:rsidR="005F1F1F" w:rsidRPr="007D2D58" w:rsidRDefault="005F1F1F" w:rsidP="00DF1B94">
            <w:pPr>
              <w:jc w:val="center"/>
              <w:rPr>
                <w:sz w:val="28"/>
                <w:szCs w:val="28"/>
              </w:rPr>
            </w:pPr>
            <w:r w:rsidRPr="007D2D58">
              <w:rPr>
                <w:sz w:val="28"/>
                <w:szCs w:val="28"/>
              </w:rPr>
              <w:t>DE</w:t>
            </w:r>
          </w:p>
          <w:p w:rsidR="005F1F1F" w:rsidRPr="007D2D58" w:rsidRDefault="005F1F1F" w:rsidP="00DF1B94">
            <w:pPr>
              <w:jc w:val="center"/>
              <w:rPr>
                <w:sz w:val="28"/>
                <w:szCs w:val="28"/>
              </w:rPr>
            </w:pPr>
            <w:r w:rsidRPr="007D2D58">
              <w:rPr>
                <w:sz w:val="28"/>
                <w:szCs w:val="28"/>
              </w:rPr>
              <w:t>CONSERVATION</w:t>
            </w:r>
          </w:p>
          <w:p w:rsidR="005F1F1F" w:rsidRPr="0066037B" w:rsidRDefault="005F1F1F" w:rsidP="00DF1B9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92" w:type="dxa"/>
            <w:tcBorders>
              <w:top w:val="nil"/>
              <w:bottom w:val="nil"/>
            </w:tcBorders>
          </w:tcPr>
          <w:p w:rsidR="005F1F1F" w:rsidRDefault="005F1F1F" w:rsidP="00DF1B94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ListeDéroulante4"/>
                  <w:enabled/>
                  <w:calcOnExit w:val="0"/>
                  <w:ddList>
                    <w:listEntry w:val=" "/>
                    <w:listEntry w:val="N01A"/>
                    <w:listEntry w:val="N01"/>
                    <w:listEntry w:val="N05"/>
                    <w:listEntry w:val="N09"/>
                    <w:listEntry w:val="N12"/>
                    <w:listEntry w:val="N16"/>
                  </w:ddList>
                </w:ffData>
              </w:fldChar>
            </w:r>
            <w:r>
              <w:rPr>
                <w:sz w:val="24"/>
                <w:szCs w:val="24"/>
              </w:rPr>
              <w:instrText xml:space="preserve"> FORMDROPDOWN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</w:p>
          <w:p w:rsidR="005F1F1F" w:rsidRPr="002A1393" w:rsidRDefault="005F1F1F" w:rsidP="00DF1B94">
            <w:pPr>
              <w:spacing w:before="120"/>
              <w:jc w:val="center"/>
              <w:rPr>
                <w:sz w:val="20"/>
                <w:szCs w:val="20"/>
              </w:rPr>
            </w:pPr>
            <w:r w:rsidRPr="002A1393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text" w:val="Données d'ouvrage"/>
                  <w:ddList>
                    <w:listEntry w:val=" "/>
                    <w:listEntry w:val="01 Bardonnex-Bernex"/>
                    <w:listEntry w:val="02 Bernex-Ferney"/>
                    <w:listEntry w:val="03 Ferney-Coppet"/>
                    <w:listEntry w:val="04 Coppet-Gland"/>
                    <w:listEntry w:val="05 Gland-Etoy "/>
                    <w:listEntry w:val="06 Etoy-Ecublens"/>
                    <w:listEntry w:val="07 Maladière-Villars-Ste-Croix "/>
                    <w:listEntry w:val="08 Villars-Ste-Croix -Oulens"/>
                    <w:listEntry w:val="09 Oulens-Yverdon "/>
                    <w:listEntry w:val="10 Yverdon-Arrissoules"/>
                    <w:listEntry w:val="11 Arrissoules-Payerne"/>
                    <w:listEntry w:val="12 Payerne-Faoug"/>
                    <w:listEntry w:val="13 Faoug-Kerzers"/>
                    <w:listEntry w:val="31 Vallorbe-Essert-Pittet"/>
                    <w:listEntry w:val="32 Villars-Ste-Croix-Vennes"/>
                    <w:listEntry w:val="33 Vennes-Chexbres"/>
                    <w:listEntry w:val="34 Chexbres-Montreux"/>
                    <w:listEntry w:val="35 Montreux-Roche"/>
                    <w:listEntry w:val="36 Roche-Bex"/>
                    <w:listEntry w:val="41 La Veyre-Semsales"/>
                    <w:listEntry w:val="42 Semsales-Riaz"/>
                    <w:listEntry w:val="43 Riaz-Ecuvillens "/>
                    <w:listEntry w:val="44 Ecuvillens-Düdingen"/>
                    <w:listEntry w:val="45 Düdingen-Flamatt "/>
                  </w:ddList>
                </w:ffData>
              </w:fldChar>
            </w:r>
            <w:r w:rsidRPr="002A1393">
              <w:rPr>
                <w:sz w:val="20"/>
                <w:szCs w:val="20"/>
              </w:rPr>
              <w:instrText xml:space="preserve"> FORMDROPDOWN </w:instrText>
            </w:r>
            <w:r w:rsidRPr="002A1393">
              <w:rPr>
                <w:sz w:val="20"/>
                <w:szCs w:val="20"/>
              </w:rPr>
            </w:r>
            <w:r w:rsidRPr="002A1393">
              <w:rPr>
                <w:sz w:val="20"/>
                <w:szCs w:val="20"/>
              </w:rPr>
              <w:fldChar w:fldCharType="end"/>
            </w:r>
          </w:p>
          <w:p w:rsidR="005F1F1F" w:rsidRPr="002A1393" w:rsidRDefault="005F1F1F" w:rsidP="00DF1B94">
            <w:pPr>
              <w:spacing w:before="120"/>
              <w:jc w:val="center"/>
              <w:rPr>
                <w:sz w:val="20"/>
                <w:szCs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Données d'ouvrage"/>
                  <w:ddList>
                    <w:listEntry w:val=" "/>
                    <w:listEntry w:val="21 Yverdon-Concise "/>
                    <w:listEntry w:val="22 Concise-Areuse "/>
                    <w:listEntry w:val="23 Areuse-Marin"/>
                    <w:listEntry w:val="24 Marin-La Neuveville "/>
                    <w:listEntry w:val="25 La Neuveville-Bienne"/>
                    <w:listEntry w:val="51 Boncourt-Porrentruy-O"/>
                    <w:listEntry w:val="52 Porrentruy-O-Glovelier"/>
                    <w:listEntry w:val="53 Glovelier-Delemont-E"/>
                    <w:listEntry w:val="54 Delemont-Est-Court "/>
                    <w:listEntry w:val="55 Court-Tavannes "/>
                    <w:listEntry w:val="56 Tavannes-Bözingenfeld"/>
                  </w:ddList>
                </w:ffData>
              </w:fldChar>
            </w:r>
            <w:r>
              <w:instrText xml:space="preserve"> FORMDROPDOWN </w:instrText>
            </w:r>
            <w:r>
              <w:fldChar w:fldCharType="end"/>
            </w:r>
          </w:p>
          <w:p w:rsidR="005F1F1F" w:rsidRDefault="005F1F1F" w:rsidP="00DF1B94">
            <w:pPr>
              <w:jc w:val="center"/>
              <w:rPr>
                <w:sz w:val="24"/>
                <w:szCs w:val="24"/>
              </w:rPr>
            </w:pPr>
          </w:p>
          <w:p w:rsidR="005F1F1F" w:rsidRDefault="005F1F1F" w:rsidP="00DF1B94">
            <w:pPr>
              <w:jc w:val="center"/>
              <w:rPr>
                <w:sz w:val="24"/>
                <w:szCs w:val="24"/>
              </w:rPr>
            </w:pPr>
          </w:p>
          <w:p w:rsidR="005F1F1F" w:rsidRPr="007D2D58" w:rsidRDefault="005F1F1F" w:rsidP="00DF1B94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DF1B94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DF1B94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DF1B94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Pr="007D2D58" w:rsidRDefault="005F1F1F" w:rsidP="00DF1B94">
            <w:pPr>
              <w:jc w:val="center"/>
              <w:rPr>
                <w:b/>
                <w:sz w:val="24"/>
                <w:szCs w:val="24"/>
              </w:rPr>
            </w:pPr>
            <w:r w:rsidRPr="007D2D58">
              <w:rPr>
                <w:b/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7D2D58">
              <w:rPr>
                <w:b/>
                <w:sz w:val="24"/>
                <w:szCs w:val="24"/>
              </w:rPr>
              <w:instrText xml:space="preserve"> FORMTEXT </w:instrText>
            </w:r>
            <w:r w:rsidRPr="007D2D58">
              <w:rPr>
                <w:b/>
                <w:sz w:val="24"/>
                <w:szCs w:val="24"/>
              </w:rPr>
            </w:r>
            <w:r w:rsidRPr="007D2D58">
              <w:rPr>
                <w:b/>
                <w:sz w:val="24"/>
                <w:szCs w:val="24"/>
              </w:rPr>
              <w:fldChar w:fldCharType="separate"/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noProof/>
                <w:sz w:val="24"/>
                <w:szCs w:val="24"/>
              </w:rPr>
              <w:t> </w:t>
            </w:r>
            <w:r w:rsidRPr="007D2D58">
              <w:rPr>
                <w:b/>
                <w:sz w:val="24"/>
                <w:szCs w:val="24"/>
              </w:rPr>
              <w:fldChar w:fldCharType="end"/>
            </w:r>
          </w:p>
          <w:p w:rsidR="005F1F1F" w:rsidRDefault="005F1F1F" w:rsidP="00DF1B94">
            <w:pPr>
              <w:spacing w:before="120"/>
              <w:jc w:val="center"/>
              <w:rPr>
                <w:sz w:val="24"/>
                <w:szCs w:val="24"/>
              </w:rPr>
            </w:pPr>
          </w:p>
          <w:p w:rsidR="005F1F1F" w:rsidRDefault="005F1F1F" w:rsidP="00DF1B94">
            <w:pPr>
              <w:jc w:val="center"/>
              <w:rPr>
                <w:sz w:val="24"/>
                <w:szCs w:val="24"/>
              </w:rPr>
            </w:pPr>
          </w:p>
          <w:p w:rsidR="005F1F1F" w:rsidRPr="007D2D58" w:rsidRDefault="005F1F1F" w:rsidP="00DF1B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DOSSIER</w:t>
            </w:r>
          </w:p>
          <w:p w:rsidR="005F1F1F" w:rsidRPr="007D2D58" w:rsidRDefault="005F1F1F" w:rsidP="00DF1B94">
            <w:pPr>
              <w:jc w:val="center"/>
              <w:rPr>
                <w:sz w:val="28"/>
                <w:szCs w:val="28"/>
              </w:rPr>
            </w:pPr>
            <w:r w:rsidRPr="007D2D58">
              <w:rPr>
                <w:sz w:val="28"/>
                <w:szCs w:val="28"/>
              </w:rPr>
              <w:t>DE</w:t>
            </w:r>
          </w:p>
          <w:p w:rsidR="005F1F1F" w:rsidRPr="007D2D58" w:rsidRDefault="005F1F1F" w:rsidP="00DF1B94">
            <w:pPr>
              <w:jc w:val="center"/>
              <w:rPr>
                <w:sz w:val="28"/>
                <w:szCs w:val="28"/>
              </w:rPr>
            </w:pPr>
            <w:r w:rsidRPr="007D2D58">
              <w:rPr>
                <w:sz w:val="28"/>
                <w:szCs w:val="28"/>
              </w:rPr>
              <w:t>CONSERVATION</w:t>
            </w:r>
          </w:p>
          <w:p w:rsidR="005F1F1F" w:rsidRPr="0066037B" w:rsidRDefault="005F1F1F" w:rsidP="00DF1B9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92" w:type="dxa"/>
            <w:tcBorders>
              <w:top w:val="nil"/>
              <w:bottom w:val="nil"/>
            </w:tcBorders>
          </w:tcPr>
          <w:p w:rsidR="005F1F1F" w:rsidRPr="0066037B" w:rsidRDefault="005F1F1F" w:rsidP="0066037B">
            <w:pPr>
              <w:jc w:val="center"/>
              <w:rPr>
                <w:sz w:val="24"/>
                <w:szCs w:val="24"/>
              </w:rPr>
            </w:pPr>
          </w:p>
          <w:p w:rsidR="005F1F1F" w:rsidRPr="0066037B" w:rsidRDefault="005F1F1F" w:rsidP="00F50310">
            <w:pPr>
              <w:rPr>
                <w:sz w:val="24"/>
                <w:szCs w:val="24"/>
              </w:rPr>
            </w:pPr>
          </w:p>
          <w:p w:rsidR="005F1F1F" w:rsidRPr="0066037B" w:rsidRDefault="005F1F1F" w:rsidP="00F50310">
            <w:pPr>
              <w:rPr>
                <w:sz w:val="24"/>
                <w:szCs w:val="24"/>
              </w:rPr>
            </w:pPr>
          </w:p>
          <w:p w:rsidR="005F1F1F" w:rsidRPr="0066037B" w:rsidRDefault="005F1F1F" w:rsidP="0066037B">
            <w:pPr>
              <w:jc w:val="center"/>
              <w:rPr>
                <w:sz w:val="24"/>
                <w:szCs w:val="24"/>
              </w:rPr>
            </w:pPr>
          </w:p>
          <w:p w:rsidR="005F1F1F" w:rsidRPr="0066037B" w:rsidRDefault="005F1F1F" w:rsidP="0066037B">
            <w:pPr>
              <w:jc w:val="center"/>
              <w:rPr>
                <w:sz w:val="24"/>
                <w:szCs w:val="24"/>
              </w:rPr>
            </w:pPr>
          </w:p>
          <w:p w:rsidR="005F1F1F" w:rsidRPr="0066037B" w:rsidRDefault="005F1F1F" w:rsidP="0066037B">
            <w:pPr>
              <w:jc w:val="center"/>
              <w:rPr>
                <w:b/>
                <w:sz w:val="28"/>
                <w:szCs w:val="28"/>
              </w:rPr>
            </w:pPr>
          </w:p>
          <w:p w:rsidR="005F1F1F" w:rsidRPr="0066037B" w:rsidRDefault="005F1F1F" w:rsidP="0066037B">
            <w:pPr>
              <w:jc w:val="center"/>
              <w:rPr>
                <w:sz w:val="28"/>
                <w:szCs w:val="28"/>
              </w:rPr>
            </w:pPr>
          </w:p>
          <w:p w:rsidR="005F1F1F" w:rsidRPr="0066037B" w:rsidRDefault="005F1F1F" w:rsidP="0066037B">
            <w:pPr>
              <w:jc w:val="center"/>
              <w:rPr>
                <w:sz w:val="28"/>
                <w:szCs w:val="28"/>
              </w:rPr>
            </w:pPr>
          </w:p>
          <w:p w:rsidR="005F1F1F" w:rsidRPr="0066037B" w:rsidRDefault="005F1F1F" w:rsidP="0066037B">
            <w:pPr>
              <w:jc w:val="center"/>
              <w:rPr>
                <w:sz w:val="28"/>
                <w:szCs w:val="28"/>
              </w:rPr>
            </w:pPr>
          </w:p>
          <w:p w:rsidR="005F1F1F" w:rsidRPr="0066037B" w:rsidRDefault="005F1F1F" w:rsidP="0066037B">
            <w:pPr>
              <w:jc w:val="center"/>
              <w:rPr>
                <w:sz w:val="28"/>
                <w:szCs w:val="28"/>
              </w:rPr>
            </w:pPr>
          </w:p>
        </w:tc>
      </w:tr>
    </w:tbl>
    <w:p w:rsidR="00A774F3" w:rsidRDefault="00A774F3" w:rsidP="00A774F3">
      <w:pPr>
        <w:jc w:val="center"/>
        <w:sectPr w:rsidR="00A774F3" w:rsidSect="00A27B3A">
          <w:type w:val="continuous"/>
          <w:pgSz w:w="16838" w:h="11906" w:orient="landscape" w:code="9"/>
          <w:pgMar w:top="1418" w:right="1418" w:bottom="1258" w:left="1418" w:header="709" w:footer="709" w:gutter="0"/>
          <w:cols w:space="708"/>
          <w:docGrid w:linePitch="360"/>
        </w:sectPr>
      </w:pPr>
    </w:p>
    <w:tbl>
      <w:tblPr>
        <w:tblW w:w="14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92"/>
        <w:gridCol w:w="2892"/>
        <w:gridCol w:w="2892"/>
        <w:gridCol w:w="2892"/>
        <w:gridCol w:w="2892"/>
      </w:tblGrid>
      <w:tr w:rsidR="005F1F1F" w:rsidTr="00DF1B94">
        <w:trPr>
          <w:trHeight w:val="367"/>
        </w:trPr>
        <w:tc>
          <w:tcPr>
            <w:tcW w:w="2892" w:type="dxa"/>
            <w:tcBorders>
              <w:top w:val="nil"/>
            </w:tcBorders>
            <w:vAlign w:val="center"/>
          </w:tcPr>
          <w:p w:rsidR="005F1F1F" w:rsidRPr="009A3058" w:rsidRDefault="005F1F1F" w:rsidP="00DF1B94">
            <w:pPr>
              <w:jc w:val="center"/>
              <w:rPr>
                <w:sz w:val="28"/>
                <w:szCs w:val="28"/>
              </w:rPr>
            </w:pPr>
            <w:r w:rsidRPr="009A3058">
              <w:rPr>
                <w:sz w:val="28"/>
                <w:szCs w:val="28"/>
              </w:rPr>
              <w:lastRenderedPageBreak/>
              <w:fldChar w:fldCharType="begin">
                <w:ffData>
                  <w:name w:val="ListeDéroulante2"/>
                  <w:enabled/>
                  <w:calcOnExit w:val="0"/>
                  <w:ddList>
                    <w:result w:val="4"/>
                    <w:listEntry w:val="1/1"/>
                    <w:listEntry w:val="1/2"/>
                    <w:listEntry w:val="1/3"/>
                    <w:listEntry w:val="1/4"/>
                    <w:listEntry w:val="2/2"/>
                    <w:listEntry w:val="2/3"/>
                    <w:listEntry w:val="2/4"/>
                    <w:listEntry w:val="3/3"/>
                    <w:listEntry w:val="3/4"/>
                    <w:listEntry w:val="4/4"/>
                  </w:ddList>
                </w:ffData>
              </w:fldChar>
            </w:r>
            <w:r w:rsidRPr="009A3058">
              <w:rPr>
                <w:sz w:val="28"/>
                <w:szCs w:val="28"/>
              </w:rPr>
              <w:instrText xml:space="preserve"> FORMDROPDOWN </w:instrText>
            </w:r>
            <w:r w:rsidR="005729AD" w:rsidRPr="009A3058">
              <w:rPr>
                <w:sz w:val="28"/>
                <w:szCs w:val="28"/>
              </w:rPr>
            </w:r>
            <w:r w:rsidRPr="009A3058">
              <w:rPr>
                <w:sz w:val="28"/>
                <w:szCs w:val="28"/>
              </w:rPr>
              <w:fldChar w:fldCharType="end"/>
            </w:r>
          </w:p>
        </w:tc>
        <w:tc>
          <w:tcPr>
            <w:tcW w:w="2892" w:type="dxa"/>
            <w:tcBorders>
              <w:top w:val="nil"/>
            </w:tcBorders>
          </w:tcPr>
          <w:p w:rsidR="005F1F1F" w:rsidRDefault="005F1F1F" w:rsidP="00DF1B94">
            <w:pPr>
              <w:jc w:val="center"/>
            </w:pPr>
            <w:r w:rsidRPr="00BB0CB4">
              <w:rPr>
                <w:sz w:val="28"/>
                <w:szCs w:val="28"/>
              </w:rPr>
              <w:fldChar w:fldCharType="begin">
                <w:ffData>
                  <w:name w:val="ListeDéroulante2"/>
                  <w:enabled/>
                  <w:calcOnExit w:val="0"/>
                  <w:ddList>
                    <w:listEntry w:val="1/1"/>
                    <w:listEntry w:val="1/2"/>
                    <w:listEntry w:val="1/3"/>
                    <w:listEntry w:val="1/4"/>
                    <w:listEntry w:val="2/2"/>
                    <w:listEntry w:val="2/3"/>
                    <w:listEntry w:val="2/4"/>
                    <w:listEntry w:val="3/3"/>
                    <w:listEntry w:val="3/4"/>
                    <w:listEntry w:val="4/4"/>
                  </w:ddList>
                </w:ffData>
              </w:fldChar>
            </w:r>
            <w:r w:rsidRPr="00BB0CB4">
              <w:rPr>
                <w:sz w:val="28"/>
                <w:szCs w:val="28"/>
              </w:rPr>
              <w:instrText xml:space="preserve"> FORMDROPDOWN </w:instrText>
            </w:r>
            <w:r w:rsidR="00B51E99" w:rsidRPr="00BB0CB4">
              <w:rPr>
                <w:sz w:val="28"/>
                <w:szCs w:val="28"/>
              </w:rPr>
            </w:r>
            <w:r w:rsidRPr="00BB0CB4">
              <w:rPr>
                <w:sz w:val="28"/>
                <w:szCs w:val="28"/>
              </w:rPr>
              <w:fldChar w:fldCharType="end"/>
            </w:r>
          </w:p>
        </w:tc>
        <w:tc>
          <w:tcPr>
            <w:tcW w:w="2892" w:type="dxa"/>
            <w:tcBorders>
              <w:top w:val="nil"/>
            </w:tcBorders>
          </w:tcPr>
          <w:p w:rsidR="005F1F1F" w:rsidRDefault="005F1F1F" w:rsidP="00DF1B94">
            <w:pPr>
              <w:jc w:val="center"/>
            </w:pPr>
            <w:r w:rsidRPr="00BB0CB4">
              <w:rPr>
                <w:sz w:val="28"/>
                <w:szCs w:val="28"/>
              </w:rPr>
              <w:fldChar w:fldCharType="begin">
                <w:ffData>
                  <w:name w:val="ListeDéroulante2"/>
                  <w:enabled/>
                  <w:calcOnExit w:val="0"/>
                  <w:ddList>
                    <w:listEntry w:val="1/1"/>
                    <w:listEntry w:val="1/2"/>
                    <w:listEntry w:val="1/3"/>
                    <w:listEntry w:val="1/4"/>
                    <w:listEntry w:val="2/2"/>
                    <w:listEntry w:val="2/3"/>
                    <w:listEntry w:val="2/4"/>
                    <w:listEntry w:val="3/3"/>
                    <w:listEntry w:val="3/4"/>
                    <w:listEntry w:val="4/4"/>
                  </w:ddList>
                </w:ffData>
              </w:fldChar>
            </w:r>
            <w:r w:rsidRPr="00BB0CB4">
              <w:rPr>
                <w:sz w:val="28"/>
                <w:szCs w:val="28"/>
              </w:rPr>
              <w:instrText xml:space="preserve"> FORMDROPDOWN </w:instrText>
            </w:r>
            <w:r w:rsidR="00B51E99" w:rsidRPr="00BB0CB4">
              <w:rPr>
                <w:sz w:val="28"/>
                <w:szCs w:val="28"/>
              </w:rPr>
            </w:r>
            <w:r w:rsidRPr="00BB0CB4">
              <w:rPr>
                <w:sz w:val="28"/>
                <w:szCs w:val="28"/>
              </w:rPr>
              <w:fldChar w:fldCharType="end"/>
            </w:r>
          </w:p>
        </w:tc>
        <w:tc>
          <w:tcPr>
            <w:tcW w:w="2892" w:type="dxa"/>
            <w:tcBorders>
              <w:top w:val="nil"/>
            </w:tcBorders>
          </w:tcPr>
          <w:p w:rsidR="005F1F1F" w:rsidRDefault="005F1F1F" w:rsidP="00DF1B94">
            <w:pPr>
              <w:jc w:val="center"/>
            </w:pPr>
            <w:r w:rsidRPr="00BB0CB4">
              <w:rPr>
                <w:sz w:val="28"/>
                <w:szCs w:val="28"/>
              </w:rPr>
              <w:fldChar w:fldCharType="begin">
                <w:ffData>
                  <w:name w:val="ListeDéroulante2"/>
                  <w:enabled/>
                  <w:calcOnExit w:val="0"/>
                  <w:ddList>
                    <w:listEntry w:val="1/1"/>
                    <w:listEntry w:val="1/2"/>
                    <w:listEntry w:val="1/3"/>
                    <w:listEntry w:val="1/4"/>
                    <w:listEntry w:val="2/2"/>
                    <w:listEntry w:val="2/3"/>
                    <w:listEntry w:val="2/4"/>
                    <w:listEntry w:val="3/3"/>
                    <w:listEntry w:val="3/4"/>
                    <w:listEntry w:val="4/4"/>
                  </w:ddList>
                </w:ffData>
              </w:fldChar>
            </w:r>
            <w:r w:rsidRPr="00BB0CB4">
              <w:rPr>
                <w:sz w:val="28"/>
                <w:szCs w:val="28"/>
              </w:rPr>
              <w:instrText xml:space="preserve"> FORMDROPDOWN </w:instrText>
            </w:r>
            <w:r w:rsidR="00B51E99" w:rsidRPr="00BB0CB4">
              <w:rPr>
                <w:sz w:val="28"/>
                <w:szCs w:val="28"/>
              </w:rPr>
            </w:r>
            <w:r w:rsidRPr="00BB0CB4">
              <w:rPr>
                <w:sz w:val="28"/>
                <w:szCs w:val="28"/>
              </w:rPr>
              <w:fldChar w:fldCharType="end"/>
            </w:r>
          </w:p>
        </w:tc>
        <w:tc>
          <w:tcPr>
            <w:tcW w:w="2892" w:type="dxa"/>
            <w:tcBorders>
              <w:top w:val="nil"/>
            </w:tcBorders>
          </w:tcPr>
          <w:p w:rsidR="005F1F1F" w:rsidRDefault="005F1F1F" w:rsidP="00DF1B94">
            <w:pPr>
              <w:jc w:val="center"/>
            </w:pPr>
            <w:r w:rsidRPr="00BB0CB4">
              <w:rPr>
                <w:sz w:val="28"/>
                <w:szCs w:val="28"/>
              </w:rPr>
              <w:fldChar w:fldCharType="begin">
                <w:ffData>
                  <w:name w:val="ListeDéroulante2"/>
                  <w:enabled/>
                  <w:calcOnExit w:val="0"/>
                  <w:ddList>
                    <w:listEntry w:val="1/1"/>
                    <w:listEntry w:val="1/2"/>
                    <w:listEntry w:val="1/3"/>
                    <w:listEntry w:val="1/4"/>
                    <w:listEntry w:val="2/2"/>
                    <w:listEntry w:val="2/3"/>
                    <w:listEntry w:val="2/4"/>
                    <w:listEntry w:val="3/3"/>
                    <w:listEntry w:val="3/4"/>
                    <w:listEntry w:val="4/4"/>
                  </w:ddList>
                </w:ffData>
              </w:fldChar>
            </w:r>
            <w:r w:rsidRPr="00BB0CB4">
              <w:rPr>
                <w:sz w:val="28"/>
                <w:szCs w:val="28"/>
              </w:rPr>
              <w:instrText xml:space="preserve"> FORMDROPDOWN </w:instrText>
            </w:r>
            <w:r w:rsidR="00B51E99" w:rsidRPr="00BB0CB4">
              <w:rPr>
                <w:sz w:val="28"/>
                <w:szCs w:val="28"/>
              </w:rPr>
            </w:r>
            <w:r w:rsidRPr="00BB0CB4">
              <w:rPr>
                <w:sz w:val="28"/>
                <w:szCs w:val="28"/>
              </w:rPr>
              <w:fldChar w:fldCharType="end"/>
            </w:r>
          </w:p>
        </w:tc>
      </w:tr>
    </w:tbl>
    <w:p w:rsidR="00842DE4" w:rsidRDefault="00842DE4">
      <w:pPr>
        <w:rPr>
          <w:sz w:val="20"/>
          <w:szCs w:val="20"/>
        </w:rPr>
      </w:pPr>
    </w:p>
    <w:p w:rsidR="00842DE4" w:rsidRPr="00842DE4" w:rsidRDefault="00842DE4">
      <w:pPr>
        <w:rPr>
          <w:sz w:val="16"/>
          <w:szCs w:val="16"/>
        </w:rPr>
      </w:pPr>
    </w:p>
    <w:p w:rsidR="00BA7830" w:rsidRPr="00842DE4" w:rsidRDefault="00D31B64">
      <w:pPr>
        <w:rPr>
          <w:sz w:val="16"/>
          <w:szCs w:val="16"/>
        </w:rPr>
      </w:pPr>
      <w:fldSimple w:instr=" FILENAME   \* MERGEFORMAT ">
        <w:r>
          <w:rPr>
            <w:noProof/>
            <w:sz w:val="16"/>
            <w:szCs w:val="16"/>
          </w:rPr>
          <w:t>20131030 F1EP_FRM004 Etiquette pour dos classeur du DOC</w:t>
        </w:r>
      </w:fldSimple>
      <w:r w:rsidR="00842DE4" w:rsidRPr="00842DE4">
        <w:rPr>
          <w:sz w:val="16"/>
          <w:szCs w:val="16"/>
        </w:rPr>
        <w:t xml:space="preserve"> / Wch</w:t>
      </w:r>
    </w:p>
    <w:sectPr w:rsidR="00BA7830" w:rsidRPr="00842DE4" w:rsidSect="00A27B3A">
      <w:type w:val="continuous"/>
      <w:pgSz w:w="16838" w:h="11906" w:orient="landscape" w:code="9"/>
      <w:pgMar w:top="1418" w:right="1418" w:bottom="125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1558" w:rsidRDefault="00C01558" w:rsidP="0066037B">
      <w:r>
        <w:separator/>
      </w:r>
    </w:p>
  </w:endnote>
  <w:endnote w:type="continuationSeparator" w:id="0">
    <w:p w:rsidR="00C01558" w:rsidRDefault="00C01558" w:rsidP="00660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1558" w:rsidRDefault="00C01558" w:rsidP="0066037B">
      <w:r>
        <w:separator/>
      </w:r>
    </w:p>
  </w:footnote>
  <w:footnote w:type="continuationSeparator" w:id="0">
    <w:p w:rsidR="00C01558" w:rsidRDefault="00C01558" w:rsidP="006603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B94" w:rsidRPr="00842DE4" w:rsidRDefault="00DF1B94" w:rsidP="00C20990">
    <w:pPr>
      <w:pStyle w:val="En-tte"/>
      <w:tabs>
        <w:tab w:val="left" w:pos="2700"/>
        <w:tab w:val="left" w:pos="2880"/>
      </w:tabs>
      <w:spacing w:before="60"/>
      <w:rPr>
        <w:b/>
        <w:sz w:val="28"/>
        <w:szCs w:val="28"/>
      </w:rPr>
    </w:pPr>
    <w:r w:rsidRPr="00842DE4">
      <w:rPr>
        <w:b/>
        <w:sz w:val="28"/>
        <w:szCs w:val="28"/>
      </w:rPr>
      <w:t>ETIQUETTES POUR DOS DE CLASSEURS DOC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stylePaneFormatFilter w:val="3F01"/>
  <w:doNotTrackMoves/>
  <w:documentProtection w:edit="forms" w:enforcement="1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127E"/>
    <w:rsid w:val="000408AB"/>
    <w:rsid w:val="000A1F6F"/>
    <w:rsid w:val="000B03A0"/>
    <w:rsid w:val="000F00A1"/>
    <w:rsid w:val="000F0375"/>
    <w:rsid w:val="000F3CF3"/>
    <w:rsid w:val="001221FA"/>
    <w:rsid w:val="00161F63"/>
    <w:rsid w:val="001649F3"/>
    <w:rsid w:val="00167C3C"/>
    <w:rsid w:val="00172075"/>
    <w:rsid w:val="00187319"/>
    <w:rsid w:val="001D5AC1"/>
    <w:rsid w:val="002233A3"/>
    <w:rsid w:val="00240839"/>
    <w:rsid w:val="0024606E"/>
    <w:rsid w:val="00246E11"/>
    <w:rsid w:val="002638A1"/>
    <w:rsid w:val="0027354B"/>
    <w:rsid w:val="0029082A"/>
    <w:rsid w:val="0029529E"/>
    <w:rsid w:val="002A1393"/>
    <w:rsid w:val="002F71D4"/>
    <w:rsid w:val="00360007"/>
    <w:rsid w:val="00376A9C"/>
    <w:rsid w:val="00380447"/>
    <w:rsid w:val="003A7087"/>
    <w:rsid w:val="003C167B"/>
    <w:rsid w:val="0044472D"/>
    <w:rsid w:val="004518D6"/>
    <w:rsid w:val="00461778"/>
    <w:rsid w:val="00494E16"/>
    <w:rsid w:val="004A286F"/>
    <w:rsid w:val="004E77B0"/>
    <w:rsid w:val="00507CE3"/>
    <w:rsid w:val="0052561A"/>
    <w:rsid w:val="005412E9"/>
    <w:rsid w:val="005729AD"/>
    <w:rsid w:val="005801F8"/>
    <w:rsid w:val="005964E3"/>
    <w:rsid w:val="005973E1"/>
    <w:rsid w:val="005C6D98"/>
    <w:rsid w:val="005F1F1F"/>
    <w:rsid w:val="00642136"/>
    <w:rsid w:val="006545DD"/>
    <w:rsid w:val="0066037B"/>
    <w:rsid w:val="0069580F"/>
    <w:rsid w:val="006A0B76"/>
    <w:rsid w:val="007A1CD3"/>
    <w:rsid w:val="007C277F"/>
    <w:rsid w:val="007D2D58"/>
    <w:rsid w:val="007D75A7"/>
    <w:rsid w:val="007F246C"/>
    <w:rsid w:val="00840211"/>
    <w:rsid w:val="00842DE4"/>
    <w:rsid w:val="00850EEB"/>
    <w:rsid w:val="0086321C"/>
    <w:rsid w:val="00874452"/>
    <w:rsid w:val="008814C4"/>
    <w:rsid w:val="00883A78"/>
    <w:rsid w:val="00891162"/>
    <w:rsid w:val="008B762E"/>
    <w:rsid w:val="008D2BE3"/>
    <w:rsid w:val="008E0B8E"/>
    <w:rsid w:val="008F172F"/>
    <w:rsid w:val="008F44B4"/>
    <w:rsid w:val="008F534E"/>
    <w:rsid w:val="00904049"/>
    <w:rsid w:val="0094310D"/>
    <w:rsid w:val="00953BAC"/>
    <w:rsid w:val="00955A51"/>
    <w:rsid w:val="00965902"/>
    <w:rsid w:val="00967D61"/>
    <w:rsid w:val="0098388A"/>
    <w:rsid w:val="00991D62"/>
    <w:rsid w:val="009A3058"/>
    <w:rsid w:val="009E7E2F"/>
    <w:rsid w:val="00A10C8C"/>
    <w:rsid w:val="00A27B3A"/>
    <w:rsid w:val="00A7301C"/>
    <w:rsid w:val="00A774F3"/>
    <w:rsid w:val="00A857B7"/>
    <w:rsid w:val="00A8692E"/>
    <w:rsid w:val="00AA6C1C"/>
    <w:rsid w:val="00AA710D"/>
    <w:rsid w:val="00AC50BB"/>
    <w:rsid w:val="00B0226B"/>
    <w:rsid w:val="00B175C9"/>
    <w:rsid w:val="00B375D9"/>
    <w:rsid w:val="00B45943"/>
    <w:rsid w:val="00B51E99"/>
    <w:rsid w:val="00B7127E"/>
    <w:rsid w:val="00B91180"/>
    <w:rsid w:val="00B91A64"/>
    <w:rsid w:val="00BA7830"/>
    <w:rsid w:val="00BB5D05"/>
    <w:rsid w:val="00BC09F9"/>
    <w:rsid w:val="00BF465F"/>
    <w:rsid w:val="00C01558"/>
    <w:rsid w:val="00C20990"/>
    <w:rsid w:val="00C850DF"/>
    <w:rsid w:val="00CC4937"/>
    <w:rsid w:val="00CC61B1"/>
    <w:rsid w:val="00CD166B"/>
    <w:rsid w:val="00CD2BF2"/>
    <w:rsid w:val="00CF6287"/>
    <w:rsid w:val="00D31B64"/>
    <w:rsid w:val="00D401D2"/>
    <w:rsid w:val="00D51DB7"/>
    <w:rsid w:val="00DD024C"/>
    <w:rsid w:val="00DF1B94"/>
    <w:rsid w:val="00E160D1"/>
    <w:rsid w:val="00E20E77"/>
    <w:rsid w:val="00E61044"/>
    <w:rsid w:val="00E739C6"/>
    <w:rsid w:val="00EA632C"/>
    <w:rsid w:val="00ED09B4"/>
    <w:rsid w:val="00EE3679"/>
    <w:rsid w:val="00F044FC"/>
    <w:rsid w:val="00F2083E"/>
    <w:rsid w:val="00F24DF7"/>
    <w:rsid w:val="00F50310"/>
    <w:rsid w:val="00F729C6"/>
    <w:rsid w:val="00FC6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2"/>
      <w:szCs w:val="22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table" w:styleId="Grilledutableau">
    <w:name w:val="Table Grid"/>
    <w:basedOn w:val="TableauNormal"/>
    <w:rsid w:val="00EE36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rsid w:val="00EA632C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EA632C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4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E8F1C-2877-41E8-9F7D-5D4057210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20131030 F1EP_FRM004 Etiquette pour dos classeur du DOC</Template>
  <TotalTime>0</TotalTime>
  <Pages>2</Pages>
  <Words>501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UVEK</Company>
  <LinksUpToDate>false</LinksUpToDate>
  <CharactersWithSpaces>3252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Farias Elisabeth</dc:creator>
  <cp:lastModifiedBy>Christian Waeber</cp:lastModifiedBy>
  <cp:revision>2</cp:revision>
  <cp:lastPrinted>2011-02-02T10:15:00Z</cp:lastPrinted>
  <dcterms:created xsi:type="dcterms:W3CDTF">2013-11-07T17:43:00Z</dcterms:created>
  <dcterms:modified xsi:type="dcterms:W3CDTF">2013-11-07T17:43:00Z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COO.2045.100.7.2607016</vt:lpwstr>
  </property>
  <property fmtid="{D5CDD505-2E9C-101B-9397-08002B2CF9AE}" pid="3" name="FSC#COOELAK@1.1001:Subject">
    <vt:lpwstr/>
  </property>
  <property fmtid="{D5CDD505-2E9C-101B-9397-08002B2CF9AE}" pid="4" name="FSC#COOELAK@1.1001:FileReference">
    <vt:lpwstr/>
  </property>
  <property fmtid="{D5CDD505-2E9C-101B-9397-08002B2CF9AE}" pid="5" name="FSC#COOELAK@1.1001:FileRefYear">
    <vt:lpwstr/>
  </property>
  <property fmtid="{D5CDD505-2E9C-101B-9397-08002B2CF9AE}" pid="6" name="FSC#COOELAK@1.1001:FileRefOrdinal">
    <vt:lpwstr/>
  </property>
  <property fmtid="{D5CDD505-2E9C-101B-9397-08002B2CF9AE}" pid="7" name="FSC#COOELAK@1.1001:FileRefOU">
    <vt:lpwstr/>
  </property>
  <property fmtid="{D5CDD505-2E9C-101B-9397-08002B2CF9AE}" pid="8" name="FSC#COOELAK@1.1001:Organization">
    <vt:lpwstr/>
  </property>
  <property fmtid="{D5CDD505-2E9C-101B-9397-08002B2CF9AE}" pid="9" name="FSC#COOELAK@1.1001:Owner">
    <vt:lpwstr> Waeber</vt:lpwstr>
  </property>
  <property fmtid="{D5CDD505-2E9C-101B-9397-08002B2CF9AE}" pid="10" name="FSC#COOELAK@1.1001:OwnerExtension">
    <vt:lpwstr/>
  </property>
  <property fmtid="{D5CDD505-2E9C-101B-9397-08002B2CF9AE}" pid="11" name="FSC#COOELAK@1.1001:OwnerFaxExtension">
    <vt:lpwstr/>
  </property>
  <property fmtid="{D5CDD505-2E9C-101B-9397-08002B2CF9AE}" pid="12" name="FSC#COOELAK@1.1001:DispatchedBy">
    <vt:lpwstr/>
  </property>
  <property fmtid="{D5CDD505-2E9C-101B-9397-08002B2CF9AE}" pid="13" name="FSC#COOELAK@1.1001:DispatchedAt">
    <vt:lpwstr/>
  </property>
  <property fmtid="{D5CDD505-2E9C-101B-9397-08002B2CF9AE}" pid="14" name="FSC#COOELAK@1.1001:ApprovedBy">
    <vt:lpwstr/>
  </property>
  <property fmtid="{D5CDD505-2E9C-101B-9397-08002B2CF9AE}" pid="15" name="FSC#COOELAK@1.1001:ApprovedAt">
    <vt:lpwstr/>
  </property>
  <property fmtid="{D5CDD505-2E9C-101B-9397-08002B2CF9AE}" pid="16" name="FSC#COOELAK@1.1001:Department">
    <vt:lpwstr>Erhaltungsplanung (F1)</vt:lpwstr>
  </property>
  <property fmtid="{D5CDD505-2E9C-101B-9397-08002B2CF9AE}" pid="17" name="FSC#COOELAK@1.1001:CreatedAt">
    <vt:lpwstr>30.11.2011 17:05:39</vt:lpwstr>
  </property>
  <property fmtid="{D5CDD505-2E9C-101B-9397-08002B2CF9AE}" pid="18" name="FSC#COOELAK@1.1001:OU">
    <vt:lpwstr>Erhaltungsplanung (F1)</vt:lpwstr>
  </property>
  <property fmtid="{D5CDD505-2E9C-101B-9397-08002B2CF9AE}" pid="19" name="FSC#COOELAK@1.1001:Priority">
    <vt:lpwstr/>
  </property>
  <property fmtid="{D5CDD505-2E9C-101B-9397-08002B2CF9AE}" pid="20" name="FSC#COOELAK@1.1001:ObjBarCode">
    <vt:lpwstr>*COO.2045.100.7.2607016*</vt:lpwstr>
  </property>
  <property fmtid="{D5CDD505-2E9C-101B-9397-08002B2CF9AE}" pid="21" name="FSC#COOELAK@1.1001:RefBarCode">
    <vt:lpwstr>*20091020 F1EP_FRM006_V1.1_Etiquette pour dos classeur DOC*</vt:lpwstr>
  </property>
  <property fmtid="{D5CDD505-2E9C-101B-9397-08002B2CF9AE}" pid="22" name="FSC#COOELAK@1.1001:FileRefBarCode">
    <vt:lpwstr/>
  </property>
  <property fmtid="{D5CDD505-2E9C-101B-9397-08002B2CF9AE}" pid="23" name="FSC#COOELAK@1.1001:ExternalRef">
    <vt:lpwstr/>
  </property>
  <property fmtid="{D5CDD505-2E9C-101B-9397-08002B2CF9AE}" pid="24" name="FSC#COOELAK@1.1001:IncomingNumber">
    <vt:lpwstr/>
  </property>
  <property fmtid="{D5CDD505-2E9C-101B-9397-08002B2CF9AE}" pid="25" name="FSC#COOELAK@1.1001:IncomingSubject">
    <vt:lpwstr/>
  </property>
  <property fmtid="{D5CDD505-2E9C-101B-9397-08002B2CF9AE}" pid="26" name="FSC#COOELAK@1.1001:ProcessResponsible">
    <vt:lpwstr/>
  </property>
  <property fmtid="{D5CDD505-2E9C-101B-9397-08002B2CF9AE}" pid="27" name="FSC#COOELAK@1.1001:ProcessResponsiblePhone">
    <vt:lpwstr/>
  </property>
  <property fmtid="{D5CDD505-2E9C-101B-9397-08002B2CF9AE}" pid="28" name="FSC#COOELAK@1.1001:ProcessResponsibleMail">
    <vt:lpwstr/>
  </property>
  <property fmtid="{D5CDD505-2E9C-101B-9397-08002B2CF9AE}" pid="29" name="FSC#COOELAK@1.1001:ProcessResponsibleFax">
    <vt:lpwstr/>
  </property>
  <property fmtid="{D5CDD505-2E9C-101B-9397-08002B2CF9AE}" pid="30" name="FSC#COOELAK@1.1001:ApproverFirstName">
    <vt:lpwstr/>
  </property>
  <property fmtid="{D5CDD505-2E9C-101B-9397-08002B2CF9AE}" pid="31" name="FSC#COOELAK@1.1001:ApproverSurName">
    <vt:lpwstr/>
  </property>
  <property fmtid="{D5CDD505-2E9C-101B-9397-08002B2CF9AE}" pid="32" name="FSC#COOELAK@1.1001:ApproverTitle">
    <vt:lpwstr/>
  </property>
  <property fmtid="{D5CDD505-2E9C-101B-9397-08002B2CF9AE}" pid="33" name="FSC#COOELAK@1.1001:ExternalDate">
    <vt:lpwstr/>
  </property>
  <property fmtid="{D5CDD505-2E9C-101B-9397-08002B2CF9AE}" pid="34" name="FSC#COOELAK@1.1001:SettlementApprovedAt">
    <vt:lpwstr/>
  </property>
  <property fmtid="{D5CDD505-2E9C-101B-9397-08002B2CF9AE}" pid="35" name="FSC#COOELAK@1.1001:BaseNumber">
    <vt:lpwstr/>
  </property>
  <property fmtid="{D5CDD505-2E9C-101B-9397-08002B2CF9AE}" pid="36" name="FSC#ELAKGOV@1.1001:PersonalSubjGender">
    <vt:lpwstr/>
  </property>
  <property fmtid="{D5CDD505-2E9C-101B-9397-08002B2CF9AE}" pid="37" name="FSC#ELAKGOV@1.1001:PersonalSubjFirstName">
    <vt:lpwstr/>
  </property>
  <property fmtid="{D5CDD505-2E9C-101B-9397-08002B2CF9AE}" pid="38" name="FSC#ELAKGOV@1.1001:PersonalSubjSurName">
    <vt:lpwstr/>
  </property>
  <property fmtid="{D5CDD505-2E9C-101B-9397-08002B2CF9AE}" pid="39" name="FSC#ELAKGOV@1.1001:PersonalSubjSalutation">
    <vt:lpwstr/>
  </property>
  <property fmtid="{D5CDD505-2E9C-101B-9397-08002B2CF9AE}" pid="40" name="FSC#ELAKGOV@1.1001:PersonalSubjAddress">
    <vt:lpwstr/>
  </property>
  <property fmtid="{D5CDD505-2E9C-101B-9397-08002B2CF9AE}" pid="41" name="FSC#IDMTEMPLASTRA@102.100:Aktenzeichen">
    <vt:lpwstr>K483-1421</vt:lpwstr>
  </property>
</Properties>
</file>